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2EA" w:rsidRDefault="005222EA" w:rsidP="00BD28E9"/>
    <w:p w:rsidR="00BD28E9" w:rsidRDefault="00D03A5F" w:rsidP="00BD28E9">
      <w:pPr>
        <w:pStyle w:val="BodyTextH1"/>
        <w:jc w:val="center"/>
      </w:pPr>
      <w:r>
        <w:t>Passenger Car</w:t>
      </w:r>
      <w:r w:rsidR="00BD28E9">
        <w:t xml:space="preserve"> Card</w:t>
      </w:r>
    </w:p>
    <w:p w:rsidR="00BD28E9" w:rsidRDefault="00BD28E9" w:rsidP="00BD28E9">
      <w:pPr>
        <w:pStyle w:val="BodyTextH1"/>
      </w:pPr>
    </w:p>
    <w:tbl>
      <w:tblPr>
        <w:tblStyle w:val="TableGrid"/>
        <w:tblW w:w="3754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284"/>
        <w:gridCol w:w="2052"/>
      </w:tblGrid>
      <w:tr w:rsidR="007642F0" w:rsidRPr="007642F0" w:rsidTr="005A31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 w:val="0"/>
          <w:jc w:val="center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7642F0" w:rsidRDefault="007642F0" w:rsidP="007642F0">
            <w:pPr>
              <w:pStyle w:val="BodyTextH1"/>
              <w:jc w:val="right"/>
            </w:pPr>
            <w:r w:rsidRPr="007642F0">
              <w:t>Number: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885E88">
            <w:pPr>
              <w:pStyle w:val="BodyTextH1"/>
              <w:jc w:val="left"/>
            </w:pPr>
          </w:p>
        </w:tc>
        <w:tc>
          <w:tcPr>
            <w:tcW w:w="20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D1249A" w:rsidP="00A4156B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Number </w:instrText>
            </w:r>
            <w:r>
              <w:fldChar w:fldCharType="end"/>
            </w:r>
            <w:bookmarkStart w:id="0" w:name="_GoBack"/>
            <w:bookmarkEnd w:id="0"/>
          </w:p>
        </w:tc>
      </w:tr>
      <w:tr w:rsidR="007642F0" w:rsidRPr="007642F0" w:rsidTr="005A3170">
        <w:trPr>
          <w:tblHeader w:val="0"/>
          <w:jc w:val="center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7642F0" w:rsidRDefault="007642F0" w:rsidP="007642F0">
            <w:pPr>
              <w:pStyle w:val="BodyTextH1"/>
              <w:jc w:val="right"/>
            </w:pPr>
            <w:r w:rsidRPr="007642F0">
              <w:t>Railroad: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885E88">
            <w:pPr>
              <w:pStyle w:val="BodyTextH1"/>
              <w:jc w:val="left"/>
            </w:pPr>
          </w:p>
        </w:tc>
        <w:tc>
          <w:tcPr>
            <w:tcW w:w="205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D1249A" w:rsidP="00885E88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Railroad </w:instrText>
            </w:r>
            <w:r>
              <w:rPr>
                <w:noProof/>
              </w:rPr>
              <w:fldChar w:fldCharType="end"/>
            </w:r>
          </w:p>
        </w:tc>
      </w:tr>
      <w:tr w:rsidR="007642F0" w:rsidRPr="007642F0" w:rsidTr="005A3170">
        <w:trPr>
          <w:tblHeader w:val="0"/>
          <w:jc w:val="center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7642F0" w:rsidRDefault="007642F0" w:rsidP="007642F0">
            <w:pPr>
              <w:pStyle w:val="BodyTextH1"/>
              <w:jc w:val="right"/>
            </w:pPr>
            <w:r w:rsidRPr="007642F0">
              <w:t>Builder: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885E88">
            <w:pPr>
              <w:pStyle w:val="BodyTextH1"/>
              <w:jc w:val="left"/>
            </w:pPr>
          </w:p>
        </w:tc>
        <w:tc>
          <w:tcPr>
            <w:tcW w:w="205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D1249A" w:rsidP="00885E88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Builder </w:instrText>
            </w:r>
            <w:r>
              <w:rPr>
                <w:noProof/>
              </w:rPr>
              <w:fldChar w:fldCharType="end"/>
            </w:r>
          </w:p>
        </w:tc>
      </w:tr>
      <w:tr w:rsidR="007642F0" w:rsidRPr="007642F0" w:rsidTr="005A3170">
        <w:trPr>
          <w:tblHeader w:val="0"/>
          <w:jc w:val="center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642F0" w:rsidRPr="007642F0" w:rsidRDefault="00D03A5F" w:rsidP="007642F0">
            <w:pPr>
              <w:pStyle w:val="BodyTextH1"/>
              <w:jc w:val="right"/>
            </w:pPr>
            <w:r>
              <w:t>Type</w:t>
            </w:r>
            <w:r w:rsidR="007642F0" w:rsidRPr="007642F0">
              <w:t>: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</w:tcPr>
          <w:p w:rsidR="007642F0" w:rsidRPr="007642F0" w:rsidRDefault="007642F0" w:rsidP="00885E88">
            <w:pPr>
              <w:pStyle w:val="BodyTextH1"/>
              <w:jc w:val="left"/>
            </w:pPr>
          </w:p>
        </w:tc>
        <w:tc>
          <w:tcPr>
            <w:tcW w:w="2052" w:type="dxa"/>
            <w:tcBorders>
              <w:top w:val="single" w:sz="6" w:space="0" w:color="000000" w:themeColor="text1"/>
              <w:left w:val="single" w:sz="8" w:space="0" w:color="000000" w:themeColor="text1"/>
              <w:bottom w:val="single" w:sz="6" w:space="0" w:color="000000" w:themeColor="text1"/>
            </w:tcBorders>
          </w:tcPr>
          <w:p w:rsidR="007642F0" w:rsidRPr="007642F0" w:rsidRDefault="00D1249A" w:rsidP="00D03A5F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Car_Type </w:instrText>
            </w:r>
            <w:r>
              <w:rPr>
                <w:noProof/>
              </w:rPr>
              <w:fldChar w:fldCharType="end"/>
            </w:r>
          </w:p>
        </w:tc>
      </w:tr>
      <w:tr w:rsidR="00BD28E9" w:rsidRPr="007642F0" w:rsidTr="005A3170">
        <w:trPr>
          <w:tblHeader w:val="0"/>
          <w:jc w:val="center"/>
        </w:trPr>
        <w:tc>
          <w:tcPr>
            <w:tcW w:w="375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:rsidR="00BD28E9" w:rsidRPr="007642F0" w:rsidRDefault="00BD28E9" w:rsidP="00885E88">
            <w:pPr>
              <w:pStyle w:val="BodyTextH1"/>
              <w:jc w:val="left"/>
            </w:pPr>
            <w:r w:rsidRPr="007642F0">
              <w:t>Notes</w:t>
            </w:r>
          </w:p>
        </w:tc>
      </w:tr>
      <w:tr w:rsidR="00BD28E9" w:rsidRPr="007642F0" w:rsidTr="005A3170">
        <w:trPr>
          <w:tblHeader w:val="0"/>
          <w:jc w:val="center"/>
        </w:trPr>
        <w:tc>
          <w:tcPr>
            <w:tcW w:w="375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:rsidR="00BD28E9" w:rsidRPr="007642F0" w:rsidRDefault="00D1249A" w:rsidP="00885E88">
            <w:pPr>
              <w:pStyle w:val="BodyTextH1"/>
              <w:jc w:val="left"/>
            </w:pPr>
            <w:r>
              <w:fldChar w:fldCharType="begin"/>
            </w:r>
            <w:r>
              <w:instrText xml:space="preserve"> MERGEFIELD NOTES </w:instrText>
            </w:r>
            <w:r>
              <w:rPr>
                <w:noProof/>
              </w:rPr>
              <w:fldChar w:fldCharType="end"/>
            </w:r>
          </w:p>
        </w:tc>
      </w:tr>
    </w:tbl>
    <w:p w:rsidR="002A4331" w:rsidRPr="005222EA" w:rsidRDefault="002A4331" w:rsidP="007642F0"/>
    <w:sectPr w:rsidR="002A4331" w:rsidRPr="005222EA" w:rsidSect="005222EA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4321" w:h="7201" w:code="219"/>
      <w:pgMar w:top="284" w:right="284" w:bottom="284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2EA" w:rsidRDefault="005222EA">
      <w:r>
        <w:separator/>
      </w:r>
    </w:p>
  </w:endnote>
  <w:endnote w:type="continuationSeparator" w:id="0">
    <w:p w:rsidR="005222EA" w:rsidRDefault="00522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ston Traffic">
    <w:panose1 w:val="02000000000000000000"/>
    <w:charset w:val="00"/>
    <w:family w:val="auto"/>
    <w:pitch w:val="variable"/>
    <w:sig w:usb0="00000083" w:usb1="00000000" w:usb2="00000000" w:usb3="00000000" w:csb0="00000009" w:csb1="00000000"/>
  </w:font>
  <w:font w:name="Airborne">
    <w:panose1 w:val="02000000000000000000"/>
    <w:charset w:val="00"/>
    <w:family w:val="auto"/>
    <w:pitch w:val="variable"/>
    <w:sig w:usb0="00000A83" w:usb1="00000000" w:usb2="00000000" w:usb3="00000000" w:csb0="0000002D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  <w:embedRegular r:id="rId1" w:fontKey="{8EDFE25F-5984-4767-855F-DAA578DE4A1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ket Deco">
    <w:altName w:val="Times New Roman"/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2" w:subsetted="1" w:fontKey="{DD67EEBE-0033-4092-B9EC-5F59239D54C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9B" w:rsidRPr="007642F0" w:rsidRDefault="007642F0" w:rsidP="007642F0">
    <w:pPr>
      <w:pStyle w:val="Footer"/>
    </w:pPr>
    <w:r>
      <w:tab/>
      <w:t>A Hunter Valley Lines Road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9B" w:rsidRPr="00BA4345" w:rsidRDefault="00BA4345" w:rsidP="007642F0">
    <w:pPr>
      <w:pStyle w:val="Footer"/>
    </w:pPr>
    <w:r w:rsidRPr="00EA0007">
      <w:tab/>
    </w:r>
    <w:r w:rsidRPr="00EA0007">
      <w:fldChar w:fldCharType="begin"/>
    </w:r>
    <w:r w:rsidRPr="00EA0007">
      <w:instrText xml:space="preserve"> if </w:instrText>
    </w:r>
    <w:r w:rsidRPr="00EA0007">
      <w:fldChar w:fldCharType="begin"/>
    </w:r>
    <w:r w:rsidRPr="00EA0007">
      <w:instrText xml:space="preserve"> page </w:instrText>
    </w:r>
    <w:r w:rsidRPr="00EA0007">
      <w:fldChar w:fldCharType="separate"/>
    </w:r>
    <w:r w:rsidR="00D1249A">
      <w:rPr>
        <w:noProof/>
      </w:rPr>
      <w:instrText>1</w:instrText>
    </w:r>
    <w:r w:rsidRPr="00EA0007">
      <w:fldChar w:fldCharType="end"/>
    </w:r>
    <w:r w:rsidRPr="00EA0007">
      <w:instrText xml:space="preserve"> &lt; </w:instrText>
    </w:r>
    <w:r w:rsidR="00D1249A">
      <w:fldChar w:fldCharType="begin"/>
    </w:r>
    <w:r w:rsidR="00D1249A">
      <w:instrText xml:space="preserve"> numpages </w:instrText>
    </w:r>
    <w:r w:rsidR="00D1249A">
      <w:fldChar w:fldCharType="separate"/>
    </w:r>
    <w:r w:rsidR="00D1249A">
      <w:rPr>
        <w:noProof/>
      </w:rPr>
      <w:instrText>1</w:instrText>
    </w:r>
    <w:r w:rsidR="00D1249A">
      <w:rPr>
        <w:noProof/>
      </w:rPr>
      <w:fldChar w:fldCharType="end"/>
    </w:r>
    <w:r>
      <w:instrText xml:space="preserve"> "</w:instrText>
    </w:r>
    <w:r w:rsidRPr="00EA0007">
      <w:instrText>" "</w:instrText>
    </w:r>
    <w:r w:rsidRPr="00EA0007">
      <w:fldChar w:fldCharType="begin"/>
    </w:r>
    <w:r w:rsidRPr="00EA0007">
      <w:instrText xml:space="preserve"> INCLUDETEXT  "S:\\Templates\\Andrew_Martin\\Reference\\Copyright\\Short_Copyright.docx" </w:instrText>
    </w:r>
    <w:r>
      <w:instrText xml:space="preserve">Copyright_Short </w:instrText>
    </w:r>
    <w:r w:rsidRPr="00EA0007">
      <w:instrText xml:space="preserve">\* CHARFORMAT  \* MERGEFORMAT </w:instrText>
    </w:r>
    <w:r w:rsidRPr="00EA0007">
      <w:fldChar w:fldCharType="separate"/>
    </w:r>
    <w:bookmarkStart w:id="1" w:name="Copyright_Short"/>
    <w:r w:rsidR="00D1249A" w:rsidRPr="00DD13D2">
      <w:instrText>Copyright ©</w:instrText>
    </w:r>
    <w:r w:rsidR="00D1249A" w:rsidRPr="00DD13D2">
      <w:fldChar w:fldCharType="begin"/>
    </w:r>
    <w:r w:rsidR="00D1249A" w:rsidRPr="00DD13D2">
      <w:instrText xml:space="preserve"> DATE  \@ "yyyy" \* MERGEFORMAT </w:instrText>
    </w:r>
    <w:r w:rsidR="00D1249A" w:rsidRPr="00DD13D2">
      <w:fldChar w:fldCharType="separate"/>
    </w:r>
    <w:r w:rsidR="00D1249A">
      <w:rPr>
        <w:noProof/>
      </w:rPr>
      <w:instrText>2021</w:instrText>
    </w:r>
    <w:r w:rsidR="00D1249A" w:rsidRPr="00DD13D2">
      <w:rPr>
        <w:noProof/>
      </w:rPr>
      <w:fldChar w:fldCharType="end"/>
    </w:r>
    <w:r w:rsidR="00D1249A" w:rsidRPr="00DD13D2">
      <w:instrText xml:space="preserve"> </w:instrText>
    </w:r>
    <w:r w:rsidR="00D1249A" w:rsidRPr="00D1249A">
      <w:rPr>
        <w:rFonts w:ascii="Cambria Math" w:hAnsi="Cambria Math" w:cs="Cambria Math"/>
      </w:rPr>
      <w:instrText>-</w:instrText>
    </w:r>
    <w:r w:rsidR="00D1249A">
      <w:instrText xml:space="preserve"> </w:instrText>
    </w:r>
    <w:fldSimple w:instr=" AUTHOR  \* Caps  \* MERGEFORMAT ">
      <w:r w:rsidR="00D1249A">
        <w:rPr>
          <w:noProof/>
        </w:rPr>
        <w:instrText>Andrew Martin</w:instrText>
      </w:r>
    </w:fldSimple>
    <w:bookmarkEnd w:id="1"/>
    <w:r w:rsidRPr="00EA0007">
      <w:fldChar w:fldCharType="end"/>
    </w:r>
    <w:r w:rsidRPr="00EA0007">
      <w:instrText xml:space="preserve">" </w:instrText>
    </w:r>
    <w:r w:rsidRPr="00EA0007">
      <w:fldChar w:fldCharType="separate"/>
    </w:r>
    <w:r w:rsidR="00D1249A" w:rsidRPr="00DD13D2">
      <w:rPr>
        <w:noProof/>
      </w:rPr>
      <w:t>Copyright ©</w:t>
    </w:r>
    <w:r w:rsidR="00D1249A">
      <w:rPr>
        <w:noProof/>
      </w:rPr>
      <w:t>2021</w:t>
    </w:r>
    <w:r w:rsidR="00D1249A" w:rsidRPr="00DD13D2">
      <w:rPr>
        <w:noProof/>
      </w:rPr>
      <w:t xml:space="preserve"> </w:t>
    </w:r>
    <w:r w:rsidR="00D1249A" w:rsidRPr="00D1249A">
      <w:rPr>
        <w:rFonts w:ascii="Cambria Math" w:hAnsi="Cambria Math" w:cs="Cambria Math"/>
        <w:noProof/>
      </w:rPr>
      <w:t>-</w:t>
    </w:r>
    <w:r w:rsidR="00D1249A">
      <w:rPr>
        <w:noProof/>
      </w:rPr>
      <w:t xml:space="preserve"> Andrew Martin</w:t>
    </w:r>
    <w:r w:rsidRPr="00EA0007">
      <w:fldChar w:fldCharType="end"/>
    </w:r>
    <w:r>
      <w:tab/>
    </w:r>
    <w:r w:rsidRPr="00EA0007">
      <w:fldChar w:fldCharType="begin"/>
    </w:r>
    <w:r w:rsidRPr="00EA0007">
      <w:instrText xml:space="preserve"> if </w:instrText>
    </w:r>
    <w:r w:rsidRPr="00EA0007">
      <w:fldChar w:fldCharType="begin"/>
    </w:r>
    <w:r w:rsidRPr="00EA0007">
      <w:instrText xml:space="preserve"> page </w:instrText>
    </w:r>
    <w:r w:rsidRPr="00EA0007">
      <w:fldChar w:fldCharType="separate"/>
    </w:r>
    <w:r w:rsidR="00D1249A">
      <w:rPr>
        <w:noProof/>
      </w:rPr>
      <w:instrText>1</w:instrText>
    </w:r>
    <w:r w:rsidRPr="00EA0007">
      <w:fldChar w:fldCharType="end"/>
    </w:r>
    <w:r w:rsidRPr="00EA0007">
      <w:instrText xml:space="preserve"> &lt; </w:instrText>
    </w:r>
    <w:r w:rsidR="00D1249A">
      <w:fldChar w:fldCharType="begin"/>
    </w:r>
    <w:r w:rsidR="00D1249A">
      <w:instrText xml:space="preserve"> numpages </w:instrText>
    </w:r>
    <w:r w:rsidR="00D1249A">
      <w:fldChar w:fldCharType="separate"/>
    </w:r>
    <w:r w:rsidR="00D1249A">
      <w:rPr>
        <w:noProof/>
      </w:rPr>
      <w:instrText>1</w:instrText>
    </w:r>
    <w:r w:rsidR="00D1249A">
      <w:rPr>
        <w:noProof/>
      </w:rPr>
      <w:fldChar w:fldCharType="end"/>
    </w:r>
    <w:r w:rsidRPr="00EA0007">
      <w:instrText xml:space="preserve"> "Continue</w:instrText>
    </w:r>
    <w:r>
      <w:instrText>d</w:instrText>
    </w:r>
    <w:r w:rsidRPr="00EA0007">
      <w:instrText xml:space="preserve"> </w:instrText>
    </w:r>
    <w:r>
      <w:instrText>Over THe page</w:instrText>
    </w:r>
    <w:r w:rsidRPr="00EA0007">
      <w:instrText xml:space="preserve">" "" </w:instrText>
    </w:r>
    <w:r w:rsidRPr="00EA0007"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2EA" w:rsidRDefault="005222EA" w:rsidP="007642F0">
    <w:pPr>
      <w:pStyle w:val="Footer"/>
    </w:pPr>
    <w:r>
      <w:tab/>
    </w:r>
    <w:r w:rsidR="002E6060">
      <w:t>Railroad Footer Here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2EA" w:rsidRDefault="005222EA">
      <w:r>
        <w:separator/>
      </w:r>
    </w:p>
  </w:footnote>
  <w:footnote w:type="continuationSeparator" w:id="0">
    <w:p w:rsidR="005222EA" w:rsidRDefault="005222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29B" w:rsidRDefault="00524E63" w:rsidP="007642F0">
    <w:pPr>
      <w:pStyle w:val="Header"/>
    </w:pPr>
    <w:r>
      <w:tab/>
    </w:r>
    <w:r w:rsidR="00D1249A">
      <w:fldChar w:fldCharType="begin"/>
    </w:r>
    <w:r w:rsidR="00D1249A">
      <w:instrText xml:space="preserve"> TITLE   \* MERGEFORMAT </w:instrText>
    </w:r>
    <w:r w:rsidR="00D1249A">
      <w:fldChar w:fldCharType="separate"/>
    </w:r>
    <w:r w:rsidR="00D1249A">
      <w:t>Index Card (3x5 inch)</w:t>
    </w:r>
    <w:r w:rsidR="00D1249A">
      <w:fldChar w:fldCharType="end"/>
    </w:r>
    <w:r w:rsidR="002A4331">
      <w:t xml:space="preserve"> - </w:t>
    </w:r>
    <w:r w:rsidR="00D1249A">
      <w:fldChar w:fldCharType="begin"/>
    </w:r>
    <w:r w:rsidR="00D1249A">
      <w:instrText xml:space="preserve"> SUBJECT   \* MERGEFORMAT </w:instrText>
    </w:r>
    <w:r w:rsidR="00D1249A">
      <w:fldChar w:fldCharType="separate"/>
    </w:r>
    <w:r w:rsidR="00D1249A">
      <w:t>Passenger Car Card</w:t>
    </w:r>
    <w:r w:rsidR="00D1249A">
      <w:fldChar w:fldCharType="end"/>
    </w:r>
    <w:r w:rsidR="00A17857">
      <w:tab/>
    </w:r>
    <w:r w:rsidR="00A17857">
      <w:fldChar w:fldCharType="begin"/>
    </w:r>
    <w:r w:rsidR="00A17857">
      <w:instrText xml:space="preserve"> PAGE  \* Arabic \* MERGEFORMAT </w:instrText>
    </w:r>
    <w:r w:rsidR="00A17857">
      <w:fldChar w:fldCharType="separate"/>
    </w:r>
    <w:r w:rsidR="00D1249A">
      <w:rPr>
        <w:noProof/>
      </w:rPr>
      <w:t>1</w:t>
    </w:r>
    <w:r w:rsidR="00A17857"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2EA" w:rsidRPr="007642F0" w:rsidRDefault="005222EA" w:rsidP="007642F0">
    <w:pPr>
      <w:pStyle w:val="Header"/>
    </w:pPr>
    <w:r w:rsidRPr="007642F0">
      <w:tab/>
    </w:r>
    <w:r w:rsidR="00B063F6">
      <w:t>&lt;</w:t>
    </w:r>
    <w:r w:rsidR="00D03A5F">
      <w:t xml:space="preserve">Name of Your </w:t>
    </w:r>
    <w:r w:rsidRPr="007642F0">
      <w:t>RR</w:t>
    </w:r>
    <w:r w:rsidR="00B063F6">
      <w:t>&gt;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076" type="#_x0000_t75" style="width:22.55pt;height:22.55pt" o:bullet="t">
        <v:imagedata r:id="rId1" o:title="Notepad_24x24"/>
      </v:shape>
    </w:pict>
  </w:numPicBullet>
  <w:numPicBullet w:numPicBulletId="1">
    <w:pict>
      <v:shape id="_x0000_i2077" type="#_x0000_t75" style="width:22.55pt;height:22.55pt" o:bullet="t">
        <v:imagedata r:id="rId2" o:title="Caution_24x24"/>
      </v:shape>
    </w:pict>
  </w:numPicBullet>
  <w:numPicBullet w:numPicBulletId="2">
    <w:pict>
      <v:shape id="_x0000_i2078" type="#_x0000_t75" style="width:12.5pt;height:12.5pt" o:bullet="t">
        <v:imagedata r:id="rId3" o:title="Warning_22x22"/>
      </v:shape>
    </w:pict>
  </w:numPicBullet>
  <w:abstractNum w:abstractNumId="0">
    <w:nsid w:val="0A382781"/>
    <w:multiLevelType w:val="multilevel"/>
    <w:tmpl w:val="BDD6334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2C806FBE"/>
    <w:multiLevelType w:val="hybridMultilevel"/>
    <w:tmpl w:val="25C8AC7E"/>
    <w:lvl w:ilvl="0" w:tplc="93C6A5F0">
      <w:start w:val="1"/>
      <w:numFmt w:val="bullet"/>
      <w:lvlText w:val=""/>
      <w:lvlPicBulletId w:val="2"/>
      <w:lvlJc w:val="left"/>
      <w:pPr>
        <w:ind w:left="3065" w:hanging="360"/>
      </w:pPr>
      <w:rPr>
        <w:rFonts w:ascii="Symbol" w:hAnsi="Symbol" w:hint="default"/>
        <w:color w:val="auto"/>
      </w:rPr>
    </w:lvl>
    <w:lvl w:ilvl="1" w:tplc="0C090003">
      <w:start w:val="1"/>
      <w:numFmt w:val="bullet"/>
      <w:lvlText w:val="o"/>
      <w:lvlJc w:val="left"/>
      <w:pPr>
        <w:ind w:left="37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5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2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9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6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3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1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825" w:hanging="360"/>
      </w:pPr>
      <w:rPr>
        <w:rFonts w:ascii="Wingdings" w:hAnsi="Wingdings" w:hint="default"/>
      </w:rPr>
    </w:lvl>
  </w:abstractNum>
  <w:abstractNum w:abstractNumId="2">
    <w:nsid w:val="3556577C"/>
    <w:multiLevelType w:val="multilevel"/>
    <w:tmpl w:val="68B2EFF8"/>
    <w:styleLink w:val="LetteredBullet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6450D"/>
    <w:multiLevelType w:val="hybridMultilevel"/>
    <w:tmpl w:val="8F460F0C"/>
    <w:lvl w:ilvl="0" w:tplc="BF744E52">
      <w:start w:val="1"/>
      <w:numFmt w:val="bullet"/>
      <w:lvlText w:val=""/>
      <w:lvlPicBulletId w:val="1"/>
      <w:lvlJc w:val="left"/>
      <w:pPr>
        <w:ind w:left="2705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4">
    <w:nsid w:val="5F7728C1"/>
    <w:multiLevelType w:val="hybridMultilevel"/>
    <w:tmpl w:val="B9B62004"/>
    <w:lvl w:ilvl="0" w:tplc="A5BA463C">
      <w:start w:val="1"/>
      <w:numFmt w:val="bullet"/>
      <w:lvlText w:val=""/>
      <w:lvlPicBulletId w:val="0"/>
      <w:lvlJc w:val="left"/>
      <w:pPr>
        <w:ind w:left="3725" w:hanging="360"/>
      </w:pPr>
      <w:rPr>
        <w:rFonts w:ascii="Symbol" w:hAnsi="Symbol" w:hint="default"/>
        <w:color w:val="auto"/>
      </w:rPr>
    </w:lvl>
    <w:lvl w:ilvl="1" w:tplc="0C090003">
      <w:start w:val="1"/>
      <w:numFmt w:val="bullet"/>
      <w:lvlText w:val="o"/>
      <w:lvlJc w:val="left"/>
      <w:pPr>
        <w:ind w:left="44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1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8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6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3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0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7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485" w:hanging="360"/>
      </w:pPr>
      <w:rPr>
        <w:rFonts w:ascii="Wingdings" w:hAnsi="Wingdings" w:hint="default"/>
      </w:rPr>
    </w:lvl>
  </w:abstractNum>
  <w:abstractNum w:abstractNumId="5">
    <w:nsid w:val="653E4BD2"/>
    <w:multiLevelType w:val="multilevel"/>
    <w:tmpl w:val="4E78D2B6"/>
    <w:lvl w:ilvl="0">
      <w:start w:val="1"/>
      <w:numFmt w:val="decimal"/>
      <w:lvlText w:val="%1)"/>
      <w:lvlJc w:val="left"/>
      <w:pPr>
        <w:tabs>
          <w:tab w:val="num" w:pos="2855"/>
        </w:tabs>
        <w:ind w:left="2855" w:hanging="360"/>
      </w:pPr>
      <w:rPr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)"/>
      <w:lvlJc w:val="left"/>
      <w:pPr>
        <w:tabs>
          <w:tab w:val="num" w:pos="3215"/>
        </w:tabs>
        <w:ind w:left="321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3575"/>
        </w:tabs>
        <w:ind w:left="357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3935"/>
        </w:tabs>
        <w:ind w:left="393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4295"/>
        </w:tabs>
        <w:ind w:left="4295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4655"/>
        </w:tabs>
        <w:ind w:left="465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15"/>
        </w:tabs>
        <w:ind w:left="501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75"/>
        </w:tabs>
        <w:ind w:left="5375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735"/>
        </w:tabs>
        <w:ind w:left="5735" w:hanging="360"/>
      </w:pPr>
      <w:rPr>
        <w:rFonts w:hint="default"/>
      </w:rPr>
    </w:lvl>
  </w:abstractNum>
  <w:abstractNum w:abstractNumId="6">
    <w:nsid w:val="65610935"/>
    <w:multiLevelType w:val="multilevel"/>
    <w:tmpl w:val="2CA872C6"/>
    <w:lvl w:ilvl="0">
      <w:start w:val="1"/>
      <w:numFmt w:val="bullet"/>
      <w:lvlText w:val=""/>
      <w:lvlJc w:val="left"/>
      <w:pPr>
        <w:tabs>
          <w:tab w:val="num" w:pos="5715"/>
        </w:tabs>
        <w:ind w:left="5715" w:hanging="385"/>
      </w:pPr>
      <w:rPr>
        <w:rFonts w:ascii="Symbol" w:hAnsi="Symbol" w:hint="default"/>
        <w:color w:val="083B28"/>
      </w:rPr>
    </w:lvl>
    <w:lvl w:ilvl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875"/>
        </w:tabs>
        <w:ind w:left="78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595"/>
        </w:tabs>
        <w:ind w:left="85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315"/>
        </w:tabs>
        <w:ind w:left="9315" w:hanging="360"/>
      </w:pPr>
      <w:rPr>
        <w:rFonts w:ascii="Wingdings" w:hAnsi="Wingdings" w:hint="default"/>
      </w:rPr>
    </w:lvl>
  </w:abstractNum>
  <w:abstractNum w:abstractNumId="7">
    <w:nsid w:val="69081CD4"/>
    <w:multiLevelType w:val="multilevel"/>
    <w:tmpl w:val="68B2EFF8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6AD149C"/>
    <w:multiLevelType w:val="multilevel"/>
    <w:tmpl w:val="2CA872C6"/>
    <w:styleLink w:val="BulletH1Sub1"/>
    <w:lvl w:ilvl="0">
      <w:start w:val="1"/>
      <w:numFmt w:val="bullet"/>
      <w:lvlText w:val=""/>
      <w:lvlJc w:val="left"/>
      <w:pPr>
        <w:tabs>
          <w:tab w:val="num" w:pos="5715"/>
        </w:tabs>
        <w:ind w:left="5715" w:hanging="385"/>
      </w:pPr>
      <w:rPr>
        <w:rFonts w:ascii="Symbol" w:hAnsi="Symbol" w:hint="default"/>
        <w:color w:val="083B28"/>
      </w:rPr>
    </w:lvl>
    <w:lvl w:ilvl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875"/>
        </w:tabs>
        <w:ind w:left="78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595"/>
        </w:tabs>
        <w:ind w:left="85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315"/>
        </w:tabs>
        <w:ind w:left="9315" w:hanging="360"/>
      </w:pPr>
      <w:rPr>
        <w:rFonts w:ascii="Wingdings" w:hAnsi="Wingdings" w:hint="default"/>
      </w:rPr>
    </w:lvl>
  </w:abstractNum>
  <w:abstractNum w:abstractNumId="9">
    <w:nsid w:val="7CC266C7"/>
    <w:multiLevelType w:val="hybridMultilevel"/>
    <w:tmpl w:val="E8627A54"/>
    <w:lvl w:ilvl="0" w:tplc="75C44A0E">
      <w:start w:val="1"/>
      <w:numFmt w:val="bullet"/>
      <w:lvlText w:val=""/>
      <w:lvlJc w:val="left"/>
      <w:pPr>
        <w:tabs>
          <w:tab w:val="num" w:pos="7135"/>
        </w:tabs>
        <w:ind w:left="7135" w:hanging="385"/>
      </w:pPr>
      <w:rPr>
        <w:rFonts w:ascii="Symbol" w:hAnsi="Symbol" w:hint="default"/>
        <w:color w:val="083B28"/>
      </w:rPr>
    </w:lvl>
    <w:lvl w:ilvl="1" w:tplc="0C090003">
      <w:start w:val="1"/>
      <w:numFmt w:val="bullet"/>
      <w:lvlText w:val="o"/>
      <w:lvlJc w:val="left"/>
      <w:pPr>
        <w:tabs>
          <w:tab w:val="num" w:pos="5695"/>
        </w:tabs>
        <w:ind w:left="569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6415"/>
        </w:tabs>
        <w:ind w:left="641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7135"/>
        </w:tabs>
        <w:ind w:left="713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7855"/>
        </w:tabs>
        <w:ind w:left="785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8575"/>
        </w:tabs>
        <w:ind w:left="857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9295"/>
        </w:tabs>
        <w:ind w:left="929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10015"/>
        </w:tabs>
        <w:ind w:left="1001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10735"/>
        </w:tabs>
        <w:ind w:left="1073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9"/>
  </w:num>
  <w:num w:numId="10">
    <w:abstractNumId w:val="6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7"/>
  </w:num>
  <w:num w:numId="21">
    <w:abstractNumId w:val="4"/>
  </w:num>
  <w:num w:numId="22">
    <w:abstractNumId w:val="3"/>
  </w:num>
  <w:num w:numId="23">
    <w:abstractNumId w:val="1"/>
  </w:num>
  <w:num w:numId="24">
    <w:abstractNumId w:val="5"/>
  </w:num>
  <w:num w:numId="25">
    <w:abstractNumId w:val="9"/>
  </w:num>
  <w:num w:numId="26">
    <w:abstractNumId w:val="8"/>
  </w:num>
  <w:num w:numId="27">
    <w:abstractNumId w:val="2"/>
  </w:num>
  <w:num w:numId="28">
    <w:abstractNumId w:val="4"/>
  </w:num>
  <w:num w:numId="29">
    <w:abstractNumId w:val="3"/>
  </w:num>
  <w:num w:numId="30">
    <w:abstractNumId w:val="1"/>
  </w:num>
  <w:num w:numId="31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mailMerge>
    <w:mainDocumentType w:val="formLetters"/>
    <w:linkToQuery/>
    <w:dataType w:val="native"/>
    <w:connectString w:val="Provider=Microsoft.ACE.OLEDB.12.0;User ID=Admin;Data Source=&quot;D:\_Modelling\Car_Cards\Andrew's HVL Locomotive Card Database.xlsx&quot;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Passenger$`"/>
    <w:dataSource r:id="rId1"/>
    <w:viewMergedData/>
    <w:activeRecord w:val="4"/>
    <w:odso>
      <w:udl w:val="Provider=Microsoft.ACE.OLEDB.12.0;User ID=Admin;Data Source=&quot;D:\_Modelling\Car_Cards\Andrew's HVL Locomotive Card Database.xlsx&quot;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Passenger$"/>
      <w:src r:id="rId2"/>
      <w:colDelim w:val="9"/>
      <w:type w:val="database"/>
      <w:fHdr/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  <w:fieldMapData>
        <w:lid w:val="en-AU"/>
      </w:fieldMapData>
    </w:odso>
  </w:mailMerge>
  <w:documentProtection w:edit="forms" w:formatting="1" w:enforcement="0"/>
  <w:styleLockTheme/>
  <w:defaultTabStop w:val="720"/>
  <w:evenAndOddHeaders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var1" w:val="1"/>
    <w:docVar w:name="var2" w:val="2"/>
    <w:docVar w:name="var3" w:val="3"/>
  </w:docVars>
  <w:rsids>
    <w:rsidRoot w:val="005222EA"/>
    <w:rsid w:val="00000807"/>
    <w:rsid w:val="00003680"/>
    <w:rsid w:val="00007845"/>
    <w:rsid w:val="0001160C"/>
    <w:rsid w:val="00012CEF"/>
    <w:rsid w:val="00015E5E"/>
    <w:rsid w:val="00017572"/>
    <w:rsid w:val="00017BC2"/>
    <w:rsid w:val="00021720"/>
    <w:rsid w:val="00024828"/>
    <w:rsid w:val="00025B69"/>
    <w:rsid w:val="000265F5"/>
    <w:rsid w:val="0003048D"/>
    <w:rsid w:val="00031965"/>
    <w:rsid w:val="00034DF6"/>
    <w:rsid w:val="00035CBB"/>
    <w:rsid w:val="0003719A"/>
    <w:rsid w:val="000377E4"/>
    <w:rsid w:val="00043506"/>
    <w:rsid w:val="00050316"/>
    <w:rsid w:val="00055234"/>
    <w:rsid w:val="00055241"/>
    <w:rsid w:val="000610CC"/>
    <w:rsid w:val="00065BC6"/>
    <w:rsid w:val="000660DE"/>
    <w:rsid w:val="00074CFB"/>
    <w:rsid w:val="00081F83"/>
    <w:rsid w:val="00082A0D"/>
    <w:rsid w:val="000864B1"/>
    <w:rsid w:val="00087F43"/>
    <w:rsid w:val="00090E74"/>
    <w:rsid w:val="00091928"/>
    <w:rsid w:val="000937F8"/>
    <w:rsid w:val="000962C2"/>
    <w:rsid w:val="00096733"/>
    <w:rsid w:val="000A163D"/>
    <w:rsid w:val="000A73CF"/>
    <w:rsid w:val="000B3EA9"/>
    <w:rsid w:val="000B44F6"/>
    <w:rsid w:val="000B50D1"/>
    <w:rsid w:val="000C3BDE"/>
    <w:rsid w:val="000C5C6A"/>
    <w:rsid w:val="000E1855"/>
    <w:rsid w:val="000E378C"/>
    <w:rsid w:val="000E38F5"/>
    <w:rsid w:val="000F0B6B"/>
    <w:rsid w:val="000F7319"/>
    <w:rsid w:val="000F78EB"/>
    <w:rsid w:val="001046BC"/>
    <w:rsid w:val="0010665F"/>
    <w:rsid w:val="00111943"/>
    <w:rsid w:val="001152E0"/>
    <w:rsid w:val="001158CB"/>
    <w:rsid w:val="001229ED"/>
    <w:rsid w:val="00125F3B"/>
    <w:rsid w:val="001328C4"/>
    <w:rsid w:val="00135A8F"/>
    <w:rsid w:val="001404BD"/>
    <w:rsid w:val="00141A29"/>
    <w:rsid w:val="00146105"/>
    <w:rsid w:val="00147AC2"/>
    <w:rsid w:val="00151D3E"/>
    <w:rsid w:val="001563A1"/>
    <w:rsid w:val="00157E7F"/>
    <w:rsid w:val="0016159D"/>
    <w:rsid w:val="00171A20"/>
    <w:rsid w:val="0017225D"/>
    <w:rsid w:val="00174897"/>
    <w:rsid w:val="00174FD9"/>
    <w:rsid w:val="00177D5D"/>
    <w:rsid w:val="001856A8"/>
    <w:rsid w:val="001911F5"/>
    <w:rsid w:val="00193CD7"/>
    <w:rsid w:val="001A0109"/>
    <w:rsid w:val="001A4FF2"/>
    <w:rsid w:val="001A58A6"/>
    <w:rsid w:val="001A665C"/>
    <w:rsid w:val="001A6DD1"/>
    <w:rsid w:val="001B19F2"/>
    <w:rsid w:val="001B313A"/>
    <w:rsid w:val="001B3979"/>
    <w:rsid w:val="001B4AA4"/>
    <w:rsid w:val="001B4D8B"/>
    <w:rsid w:val="001B6316"/>
    <w:rsid w:val="001B7418"/>
    <w:rsid w:val="001C29F3"/>
    <w:rsid w:val="001C7D54"/>
    <w:rsid w:val="001D10CA"/>
    <w:rsid w:val="001D418A"/>
    <w:rsid w:val="001D4732"/>
    <w:rsid w:val="001D599A"/>
    <w:rsid w:val="001E3E72"/>
    <w:rsid w:val="001E73B9"/>
    <w:rsid w:val="001F328F"/>
    <w:rsid w:val="001F3CF3"/>
    <w:rsid w:val="001F54C8"/>
    <w:rsid w:val="0020045A"/>
    <w:rsid w:val="00200C26"/>
    <w:rsid w:val="002027C3"/>
    <w:rsid w:val="00202A84"/>
    <w:rsid w:val="00204163"/>
    <w:rsid w:val="0020570A"/>
    <w:rsid w:val="00205D11"/>
    <w:rsid w:val="00211AE4"/>
    <w:rsid w:val="00217A5B"/>
    <w:rsid w:val="0022017C"/>
    <w:rsid w:val="00225A40"/>
    <w:rsid w:val="002315C7"/>
    <w:rsid w:val="00232995"/>
    <w:rsid w:val="00233B90"/>
    <w:rsid w:val="00233CA3"/>
    <w:rsid w:val="0023503D"/>
    <w:rsid w:val="00243C3A"/>
    <w:rsid w:val="0024421F"/>
    <w:rsid w:val="002448B3"/>
    <w:rsid w:val="00245CCB"/>
    <w:rsid w:val="002518EA"/>
    <w:rsid w:val="0025206E"/>
    <w:rsid w:val="00252609"/>
    <w:rsid w:val="002540BD"/>
    <w:rsid w:val="002540D6"/>
    <w:rsid w:val="00256B5C"/>
    <w:rsid w:val="002572BE"/>
    <w:rsid w:val="00271E0B"/>
    <w:rsid w:val="00275B0C"/>
    <w:rsid w:val="002777FE"/>
    <w:rsid w:val="002779DE"/>
    <w:rsid w:val="00280345"/>
    <w:rsid w:val="002815C2"/>
    <w:rsid w:val="002831DF"/>
    <w:rsid w:val="00284B55"/>
    <w:rsid w:val="002901E5"/>
    <w:rsid w:val="0029390C"/>
    <w:rsid w:val="002959DB"/>
    <w:rsid w:val="002A018B"/>
    <w:rsid w:val="002A113D"/>
    <w:rsid w:val="002A372E"/>
    <w:rsid w:val="002A4331"/>
    <w:rsid w:val="002B0B9C"/>
    <w:rsid w:val="002B4771"/>
    <w:rsid w:val="002B77EB"/>
    <w:rsid w:val="002B7F6A"/>
    <w:rsid w:val="002C586F"/>
    <w:rsid w:val="002C60E5"/>
    <w:rsid w:val="002D298E"/>
    <w:rsid w:val="002D5569"/>
    <w:rsid w:val="002D62ED"/>
    <w:rsid w:val="002D733E"/>
    <w:rsid w:val="002D7A48"/>
    <w:rsid w:val="002E0D48"/>
    <w:rsid w:val="002E15AA"/>
    <w:rsid w:val="002E2CA9"/>
    <w:rsid w:val="002E6060"/>
    <w:rsid w:val="002F1054"/>
    <w:rsid w:val="002F18F0"/>
    <w:rsid w:val="002F2E85"/>
    <w:rsid w:val="002F5323"/>
    <w:rsid w:val="002F5AF2"/>
    <w:rsid w:val="002F6749"/>
    <w:rsid w:val="00307863"/>
    <w:rsid w:val="00313983"/>
    <w:rsid w:val="00314B8A"/>
    <w:rsid w:val="003173D7"/>
    <w:rsid w:val="00317FA7"/>
    <w:rsid w:val="00326597"/>
    <w:rsid w:val="0033041F"/>
    <w:rsid w:val="003307CC"/>
    <w:rsid w:val="00333CF1"/>
    <w:rsid w:val="00334771"/>
    <w:rsid w:val="003412DE"/>
    <w:rsid w:val="00341D0C"/>
    <w:rsid w:val="00342D05"/>
    <w:rsid w:val="003441D2"/>
    <w:rsid w:val="00345F3C"/>
    <w:rsid w:val="00346F7F"/>
    <w:rsid w:val="00355347"/>
    <w:rsid w:val="003558A6"/>
    <w:rsid w:val="0035606C"/>
    <w:rsid w:val="0035641F"/>
    <w:rsid w:val="0036137B"/>
    <w:rsid w:val="0036160E"/>
    <w:rsid w:val="00370C65"/>
    <w:rsid w:val="00374047"/>
    <w:rsid w:val="003760A7"/>
    <w:rsid w:val="0039105A"/>
    <w:rsid w:val="0039164E"/>
    <w:rsid w:val="003917B5"/>
    <w:rsid w:val="0039574F"/>
    <w:rsid w:val="00395DA4"/>
    <w:rsid w:val="00396C68"/>
    <w:rsid w:val="003A16BC"/>
    <w:rsid w:val="003A1C75"/>
    <w:rsid w:val="003A770B"/>
    <w:rsid w:val="003A79D7"/>
    <w:rsid w:val="003B1972"/>
    <w:rsid w:val="003B1CC0"/>
    <w:rsid w:val="003B24E9"/>
    <w:rsid w:val="003B6AD6"/>
    <w:rsid w:val="003B7C2A"/>
    <w:rsid w:val="003B7CFF"/>
    <w:rsid w:val="003B7D5C"/>
    <w:rsid w:val="003C3DC4"/>
    <w:rsid w:val="003C6D6B"/>
    <w:rsid w:val="003C7408"/>
    <w:rsid w:val="003D0D8A"/>
    <w:rsid w:val="003D13DD"/>
    <w:rsid w:val="003D1645"/>
    <w:rsid w:val="003E0A56"/>
    <w:rsid w:val="003E141F"/>
    <w:rsid w:val="003E2368"/>
    <w:rsid w:val="003E54CD"/>
    <w:rsid w:val="003E56DB"/>
    <w:rsid w:val="003E6CDF"/>
    <w:rsid w:val="003E7066"/>
    <w:rsid w:val="003F0F08"/>
    <w:rsid w:val="003F1C4C"/>
    <w:rsid w:val="003F339C"/>
    <w:rsid w:val="00400E7A"/>
    <w:rsid w:val="00403446"/>
    <w:rsid w:val="00406554"/>
    <w:rsid w:val="00410BF3"/>
    <w:rsid w:val="004142F3"/>
    <w:rsid w:val="0041767E"/>
    <w:rsid w:val="00420B21"/>
    <w:rsid w:val="00421389"/>
    <w:rsid w:val="00424927"/>
    <w:rsid w:val="0043355D"/>
    <w:rsid w:val="00433AD4"/>
    <w:rsid w:val="00435863"/>
    <w:rsid w:val="0044462F"/>
    <w:rsid w:val="004478E2"/>
    <w:rsid w:val="00452294"/>
    <w:rsid w:val="00454B7C"/>
    <w:rsid w:val="0045664D"/>
    <w:rsid w:val="00456A1E"/>
    <w:rsid w:val="0045780C"/>
    <w:rsid w:val="00463285"/>
    <w:rsid w:val="00476D2D"/>
    <w:rsid w:val="00480313"/>
    <w:rsid w:val="004809A9"/>
    <w:rsid w:val="004810C2"/>
    <w:rsid w:val="004816AD"/>
    <w:rsid w:val="004836CE"/>
    <w:rsid w:val="00483E18"/>
    <w:rsid w:val="0048580F"/>
    <w:rsid w:val="00485A13"/>
    <w:rsid w:val="0048764F"/>
    <w:rsid w:val="00487916"/>
    <w:rsid w:val="004900BE"/>
    <w:rsid w:val="004911B7"/>
    <w:rsid w:val="00492FED"/>
    <w:rsid w:val="004973D6"/>
    <w:rsid w:val="00497AC7"/>
    <w:rsid w:val="004A2986"/>
    <w:rsid w:val="004A37DB"/>
    <w:rsid w:val="004A5568"/>
    <w:rsid w:val="004B3447"/>
    <w:rsid w:val="004B544D"/>
    <w:rsid w:val="004C202C"/>
    <w:rsid w:val="004C3484"/>
    <w:rsid w:val="004C56BF"/>
    <w:rsid w:val="004D2E65"/>
    <w:rsid w:val="004D31D1"/>
    <w:rsid w:val="004D4E0A"/>
    <w:rsid w:val="004D5948"/>
    <w:rsid w:val="004D74EF"/>
    <w:rsid w:val="004E0812"/>
    <w:rsid w:val="004E2D9B"/>
    <w:rsid w:val="004E3ADF"/>
    <w:rsid w:val="004E5FB8"/>
    <w:rsid w:val="004E6112"/>
    <w:rsid w:val="004F031C"/>
    <w:rsid w:val="004F065A"/>
    <w:rsid w:val="004F1A3A"/>
    <w:rsid w:val="004F574E"/>
    <w:rsid w:val="00503842"/>
    <w:rsid w:val="00510122"/>
    <w:rsid w:val="005115C1"/>
    <w:rsid w:val="0051385F"/>
    <w:rsid w:val="00513C7D"/>
    <w:rsid w:val="0051408F"/>
    <w:rsid w:val="00514C12"/>
    <w:rsid w:val="00515874"/>
    <w:rsid w:val="005173F6"/>
    <w:rsid w:val="005222EA"/>
    <w:rsid w:val="00524485"/>
    <w:rsid w:val="00524B7A"/>
    <w:rsid w:val="00524E63"/>
    <w:rsid w:val="00531BD0"/>
    <w:rsid w:val="0053773B"/>
    <w:rsid w:val="005414F3"/>
    <w:rsid w:val="00543CA3"/>
    <w:rsid w:val="0054631C"/>
    <w:rsid w:val="00546ACA"/>
    <w:rsid w:val="00551F00"/>
    <w:rsid w:val="00551F92"/>
    <w:rsid w:val="00555397"/>
    <w:rsid w:val="005568FB"/>
    <w:rsid w:val="00560D13"/>
    <w:rsid w:val="005620BD"/>
    <w:rsid w:val="00566631"/>
    <w:rsid w:val="00567F6A"/>
    <w:rsid w:val="00581D30"/>
    <w:rsid w:val="005832FC"/>
    <w:rsid w:val="00583AE3"/>
    <w:rsid w:val="005856AA"/>
    <w:rsid w:val="00591AEA"/>
    <w:rsid w:val="005A1855"/>
    <w:rsid w:val="005A3170"/>
    <w:rsid w:val="005A60F0"/>
    <w:rsid w:val="005A676A"/>
    <w:rsid w:val="005A6C69"/>
    <w:rsid w:val="005B109C"/>
    <w:rsid w:val="005B48A5"/>
    <w:rsid w:val="005C7EF5"/>
    <w:rsid w:val="005D55F2"/>
    <w:rsid w:val="005E0A4B"/>
    <w:rsid w:val="005E3D37"/>
    <w:rsid w:val="005E50D9"/>
    <w:rsid w:val="005E6273"/>
    <w:rsid w:val="005E7D70"/>
    <w:rsid w:val="005F6872"/>
    <w:rsid w:val="005F7E21"/>
    <w:rsid w:val="00600B2B"/>
    <w:rsid w:val="00601819"/>
    <w:rsid w:val="006054F1"/>
    <w:rsid w:val="00605A09"/>
    <w:rsid w:val="00616CF4"/>
    <w:rsid w:val="00622E9E"/>
    <w:rsid w:val="00623319"/>
    <w:rsid w:val="0062349A"/>
    <w:rsid w:val="00624E19"/>
    <w:rsid w:val="00625E6D"/>
    <w:rsid w:val="00625F1D"/>
    <w:rsid w:val="006314B2"/>
    <w:rsid w:val="006318C8"/>
    <w:rsid w:val="00633233"/>
    <w:rsid w:val="006332C1"/>
    <w:rsid w:val="00633BE7"/>
    <w:rsid w:val="00634087"/>
    <w:rsid w:val="0063573F"/>
    <w:rsid w:val="006358DC"/>
    <w:rsid w:val="00640603"/>
    <w:rsid w:val="00640850"/>
    <w:rsid w:val="00640ADD"/>
    <w:rsid w:val="0064118D"/>
    <w:rsid w:val="00646E4A"/>
    <w:rsid w:val="006511B9"/>
    <w:rsid w:val="006535FF"/>
    <w:rsid w:val="00653AFF"/>
    <w:rsid w:val="006571DC"/>
    <w:rsid w:val="006604F3"/>
    <w:rsid w:val="00662149"/>
    <w:rsid w:val="0066462A"/>
    <w:rsid w:val="0067400E"/>
    <w:rsid w:val="0067404F"/>
    <w:rsid w:val="00675720"/>
    <w:rsid w:val="00675D71"/>
    <w:rsid w:val="006820BD"/>
    <w:rsid w:val="00686C00"/>
    <w:rsid w:val="00687069"/>
    <w:rsid w:val="00690529"/>
    <w:rsid w:val="00697D2F"/>
    <w:rsid w:val="006A0257"/>
    <w:rsid w:val="006A072A"/>
    <w:rsid w:val="006A33AC"/>
    <w:rsid w:val="006A445F"/>
    <w:rsid w:val="006A44D1"/>
    <w:rsid w:val="006A6908"/>
    <w:rsid w:val="006B12D0"/>
    <w:rsid w:val="006B140A"/>
    <w:rsid w:val="006B3784"/>
    <w:rsid w:val="006C22D8"/>
    <w:rsid w:val="006C35AB"/>
    <w:rsid w:val="006C67CE"/>
    <w:rsid w:val="006C7ECB"/>
    <w:rsid w:val="006D55E0"/>
    <w:rsid w:val="006D67F1"/>
    <w:rsid w:val="006E00BF"/>
    <w:rsid w:val="006E3608"/>
    <w:rsid w:val="006E4435"/>
    <w:rsid w:val="006E5982"/>
    <w:rsid w:val="006E5E1B"/>
    <w:rsid w:val="006E683C"/>
    <w:rsid w:val="006E7F22"/>
    <w:rsid w:val="00712966"/>
    <w:rsid w:val="0071653F"/>
    <w:rsid w:val="00721A2C"/>
    <w:rsid w:val="007223B2"/>
    <w:rsid w:val="00722811"/>
    <w:rsid w:val="00723D8F"/>
    <w:rsid w:val="0072432E"/>
    <w:rsid w:val="00724DAE"/>
    <w:rsid w:val="00727CD3"/>
    <w:rsid w:val="007300C5"/>
    <w:rsid w:val="00731CDC"/>
    <w:rsid w:val="0073490B"/>
    <w:rsid w:val="00735D86"/>
    <w:rsid w:val="007505E4"/>
    <w:rsid w:val="0075209A"/>
    <w:rsid w:val="0075307F"/>
    <w:rsid w:val="0076030A"/>
    <w:rsid w:val="0076045C"/>
    <w:rsid w:val="00760930"/>
    <w:rsid w:val="007621F8"/>
    <w:rsid w:val="007642F0"/>
    <w:rsid w:val="00764933"/>
    <w:rsid w:val="0077257C"/>
    <w:rsid w:val="00775702"/>
    <w:rsid w:val="00775F00"/>
    <w:rsid w:val="007848E2"/>
    <w:rsid w:val="007855BD"/>
    <w:rsid w:val="007875C5"/>
    <w:rsid w:val="007904D0"/>
    <w:rsid w:val="00791F7C"/>
    <w:rsid w:val="007970C8"/>
    <w:rsid w:val="00797B6F"/>
    <w:rsid w:val="007A20D0"/>
    <w:rsid w:val="007A62AE"/>
    <w:rsid w:val="007B5072"/>
    <w:rsid w:val="007B54E5"/>
    <w:rsid w:val="007C351D"/>
    <w:rsid w:val="007C6183"/>
    <w:rsid w:val="007C7DB9"/>
    <w:rsid w:val="007D671D"/>
    <w:rsid w:val="007D79C3"/>
    <w:rsid w:val="007E1F9C"/>
    <w:rsid w:val="007E724B"/>
    <w:rsid w:val="007E7DEA"/>
    <w:rsid w:val="007F217E"/>
    <w:rsid w:val="00800B39"/>
    <w:rsid w:val="00801889"/>
    <w:rsid w:val="00802390"/>
    <w:rsid w:val="00806528"/>
    <w:rsid w:val="00810DF3"/>
    <w:rsid w:val="0081150F"/>
    <w:rsid w:val="00812557"/>
    <w:rsid w:val="008166BE"/>
    <w:rsid w:val="00821B13"/>
    <w:rsid w:val="00821D66"/>
    <w:rsid w:val="00822273"/>
    <w:rsid w:val="00824C34"/>
    <w:rsid w:val="00833CF1"/>
    <w:rsid w:val="00840812"/>
    <w:rsid w:val="00843960"/>
    <w:rsid w:val="00843FD6"/>
    <w:rsid w:val="00847531"/>
    <w:rsid w:val="00850B6F"/>
    <w:rsid w:val="00852C66"/>
    <w:rsid w:val="00860448"/>
    <w:rsid w:val="0086095D"/>
    <w:rsid w:val="00865620"/>
    <w:rsid w:val="0086669E"/>
    <w:rsid w:val="00866873"/>
    <w:rsid w:val="00870E8A"/>
    <w:rsid w:val="00872282"/>
    <w:rsid w:val="008750D2"/>
    <w:rsid w:val="00877B55"/>
    <w:rsid w:val="0088216A"/>
    <w:rsid w:val="0088444E"/>
    <w:rsid w:val="00884D2E"/>
    <w:rsid w:val="00887B06"/>
    <w:rsid w:val="00890365"/>
    <w:rsid w:val="008906DD"/>
    <w:rsid w:val="00891B58"/>
    <w:rsid w:val="00894F73"/>
    <w:rsid w:val="008A1069"/>
    <w:rsid w:val="008A1706"/>
    <w:rsid w:val="008A372B"/>
    <w:rsid w:val="008A3C5D"/>
    <w:rsid w:val="008A6C17"/>
    <w:rsid w:val="008B638D"/>
    <w:rsid w:val="008B7E49"/>
    <w:rsid w:val="008C027A"/>
    <w:rsid w:val="008C10B9"/>
    <w:rsid w:val="008D1A12"/>
    <w:rsid w:val="008D3D44"/>
    <w:rsid w:val="008E1326"/>
    <w:rsid w:val="008E3A94"/>
    <w:rsid w:val="008E4979"/>
    <w:rsid w:val="008E5944"/>
    <w:rsid w:val="008E6E31"/>
    <w:rsid w:val="008F021E"/>
    <w:rsid w:val="008F029B"/>
    <w:rsid w:val="008F0BA4"/>
    <w:rsid w:val="00900AAB"/>
    <w:rsid w:val="0090139A"/>
    <w:rsid w:val="0091033B"/>
    <w:rsid w:val="009136C4"/>
    <w:rsid w:val="00914DFD"/>
    <w:rsid w:val="00917005"/>
    <w:rsid w:val="009170CD"/>
    <w:rsid w:val="009207EE"/>
    <w:rsid w:val="00922667"/>
    <w:rsid w:val="00923BC8"/>
    <w:rsid w:val="00925B35"/>
    <w:rsid w:val="00930CFE"/>
    <w:rsid w:val="009339EF"/>
    <w:rsid w:val="00933ACD"/>
    <w:rsid w:val="00933DF3"/>
    <w:rsid w:val="009344E2"/>
    <w:rsid w:val="00940817"/>
    <w:rsid w:val="00940AF8"/>
    <w:rsid w:val="00947CEE"/>
    <w:rsid w:val="009577C8"/>
    <w:rsid w:val="009664BF"/>
    <w:rsid w:val="0097136A"/>
    <w:rsid w:val="00975CE8"/>
    <w:rsid w:val="00980457"/>
    <w:rsid w:val="00981478"/>
    <w:rsid w:val="009844D1"/>
    <w:rsid w:val="00985202"/>
    <w:rsid w:val="009856D5"/>
    <w:rsid w:val="00987147"/>
    <w:rsid w:val="009878E4"/>
    <w:rsid w:val="00993FA0"/>
    <w:rsid w:val="009942B8"/>
    <w:rsid w:val="00995537"/>
    <w:rsid w:val="009A3D29"/>
    <w:rsid w:val="009B205D"/>
    <w:rsid w:val="009B30A5"/>
    <w:rsid w:val="009B5528"/>
    <w:rsid w:val="009B7CAC"/>
    <w:rsid w:val="009D2297"/>
    <w:rsid w:val="009D4384"/>
    <w:rsid w:val="009D5829"/>
    <w:rsid w:val="009D7433"/>
    <w:rsid w:val="009E3601"/>
    <w:rsid w:val="009F410A"/>
    <w:rsid w:val="009F4CA6"/>
    <w:rsid w:val="009F5F24"/>
    <w:rsid w:val="009F6755"/>
    <w:rsid w:val="00A02647"/>
    <w:rsid w:val="00A040F6"/>
    <w:rsid w:val="00A04B46"/>
    <w:rsid w:val="00A05301"/>
    <w:rsid w:val="00A14AAD"/>
    <w:rsid w:val="00A17857"/>
    <w:rsid w:val="00A17A5D"/>
    <w:rsid w:val="00A259DF"/>
    <w:rsid w:val="00A26345"/>
    <w:rsid w:val="00A27111"/>
    <w:rsid w:val="00A30DE6"/>
    <w:rsid w:val="00A340AE"/>
    <w:rsid w:val="00A34A22"/>
    <w:rsid w:val="00A35B7A"/>
    <w:rsid w:val="00A40FC8"/>
    <w:rsid w:val="00A41152"/>
    <w:rsid w:val="00A4156B"/>
    <w:rsid w:val="00A42563"/>
    <w:rsid w:val="00A4263A"/>
    <w:rsid w:val="00A43268"/>
    <w:rsid w:val="00A464E7"/>
    <w:rsid w:val="00A47B43"/>
    <w:rsid w:val="00A47CF2"/>
    <w:rsid w:val="00A51082"/>
    <w:rsid w:val="00A52FEE"/>
    <w:rsid w:val="00A601FC"/>
    <w:rsid w:val="00A63B8F"/>
    <w:rsid w:val="00A700B5"/>
    <w:rsid w:val="00A7130E"/>
    <w:rsid w:val="00A71E4F"/>
    <w:rsid w:val="00A73D21"/>
    <w:rsid w:val="00A8092F"/>
    <w:rsid w:val="00A818A3"/>
    <w:rsid w:val="00A82A98"/>
    <w:rsid w:val="00A83B3F"/>
    <w:rsid w:val="00A85741"/>
    <w:rsid w:val="00A85B24"/>
    <w:rsid w:val="00A8660D"/>
    <w:rsid w:val="00A92D03"/>
    <w:rsid w:val="00A943D9"/>
    <w:rsid w:val="00AA2000"/>
    <w:rsid w:val="00AA3677"/>
    <w:rsid w:val="00AA69A6"/>
    <w:rsid w:val="00AB3523"/>
    <w:rsid w:val="00AB6388"/>
    <w:rsid w:val="00AB6CA2"/>
    <w:rsid w:val="00AB71D4"/>
    <w:rsid w:val="00AB7389"/>
    <w:rsid w:val="00AC48B5"/>
    <w:rsid w:val="00AC55C7"/>
    <w:rsid w:val="00AD638B"/>
    <w:rsid w:val="00AD6F45"/>
    <w:rsid w:val="00AE0628"/>
    <w:rsid w:val="00AE1AA3"/>
    <w:rsid w:val="00AF1D10"/>
    <w:rsid w:val="00AF3A73"/>
    <w:rsid w:val="00AF4E50"/>
    <w:rsid w:val="00B03688"/>
    <w:rsid w:val="00B04A52"/>
    <w:rsid w:val="00B063F6"/>
    <w:rsid w:val="00B10006"/>
    <w:rsid w:val="00B205C8"/>
    <w:rsid w:val="00B233AD"/>
    <w:rsid w:val="00B241F7"/>
    <w:rsid w:val="00B2449D"/>
    <w:rsid w:val="00B25079"/>
    <w:rsid w:val="00B2742A"/>
    <w:rsid w:val="00B30393"/>
    <w:rsid w:val="00B311B5"/>
    <w:rsid w:val="00B3356E"/>
    <w:rsid w:val="00B337BC"/>
    <w:rsid w:val="00B418ED"/>
    <w:rsid w:val="00B44A9F"/>
    <w:rsid w:val="00B45180"/>
    <w:rsid w:val="00B50E5B"/>
    <w:rsid w:val="00B53BBD"/>
    <w:rsid w:val="00B549AC"/>
    <w:rsid w:val="00B61BBF"/>
    <w:rsid w:val="00B631A9"/>
    <w:rsid w:val="00B64AD0"/>
    <w:rsid w:val="00B72087"/>
    <w:rsid w:val="00B72909"/>
    <w:rsid w:val="00B72E9D"/>
    <w:rsid w:val="00B7574A"/>
    <w:rsid w:val="00B86AEE"/>
    <w:rsid w:val="00B919BD"/>
    <w:rsid w:val="00B91D26"/>
    <w:rsid w:val="00BA1330"/>
    <w:rsid w:val="00BA1A06"/>
    <w:rsid w:val="00BA2D2F"/>
    <w:rsid w:val="00BA357C"/>
    <w:rsid w:val="00BA4345"/>
    <w:rsid w:val="00BA5340"/>
    <w:rsid w:val="00BA714E"/>
    <w:rsid w:val="00BA7C3E"/>
    <w:rsid w:val="00BB0C08"/>
    <w:rsid w:val="00BB5517"/>
    <w:rsid w:val="00BC0DAF"/>
    <w:rsid w:val="00BC2086"/>
    <w:rsid w:val="00BC4B65"/>
    <w:rsid w:val="00BC55C7"/>
    <w:rsid w:val="00BC5870"/>
    <w:rsid w:val="00BC5F1C"/>
    <w:rsid w:val="00BD0858"/>
    <w:rsid w:val="00BD182E"/>
    <w:rsid w:val="00BD28E9"/>
    <w:rsid w:val="00BD2F0E"/>
    <w:rsid w:val="00BD56C5"/>
    <w:rsid w:val="00BD5CAC"/>
    <w:rsid w:val="00BD763D"/>
    <w:rsid w:val="00BE1E83"/>
    <w:rsid w:val="00BE3103"/>
    <w:rsid w:val="00BE59FA"/>
    <w:rsid w:val="00BE5D8D"/>
    <w:rsid w:val="00BE5E6E"/>
    <w:rsid w:val="00BE6C66"/>
    <w:rsid w:val="00BF144C"/>
    <w:rsid w:val="00BF1C6D"/>
    <w:rsid w:val="00BF67D1"/>
    <w:rsid w:val="00C002B2"/>
    <w:rsid w:val="00C01593"/>
    <w:rsid w:val="00C0439D"/>
    <w:rsid w:val="00C10998"/>
    <w:rsid w:val="00C13F31"/>
    <w:rsid w:val="00C200C9"/>
    <w:rsid w:val="00C20A69"/>
    <w:rsid w:val="00C227AD"/>
    <w:rsid w:val="00C24086"/>
    <w:rsid w:val="00C27FC4"/>
    <w:rsid w:val="00C314DA"/>
    <w:rsid w:val="00C31B20"/>
    <w:rsid w:val="00C362F4"/>
    <w:rsid w:val="00C37381"/>
    <w:rsid w:val="00C42046"/>
    <w:rsid w:val="00C478E5"/>
    <w:rsid w:val="00C50DC8"/>
    <w:rsid w:val="00C53156"/>
    <w:rsid w:val="00C53330"/>
    <w:rsid w:val="00C64D63"/>
    <w:rsid w:val="00C64F82"/>
    <w:rsid w:val="00C70D89"/>
    <w:rsid w:val="00C762A2"/>
    <w:rsid w:val="00C76C51"/>
    <w:rsid w:val="00C77626"/>
    <w:rsid w:val="00C82707"/>
    <w:rsid w:val="00C8301F"/>
    <w:rsid w:val="00C872D1"/>
    <w:rsid w:val="00C8773F"/>
    <w:rsid w:val="00C900CF"/>
    <w:rsid w:val="00C91403"/>
    <w:rsid w:val="00C95370"/>
    <w:rsid w:val="00C95C69"/>
    <w:rsid w:val="00C95DED"/>
    <w:rsid w:val="00CA19EA"/>
    <w:rsid w:val="00CA37B8"/>
    <w:rsid w:val="00CA5D6E"/>
    <w:rsid w:val="00CA6E4C"/>
    <w:rsid w:val="00CB15E1"/>
    <w:rsid w:val="00CB1A10"/>
    <w:rsid w:val="00CB2EBF"/>
    <w:rsid w:val="00CB3039"/>
    <w:rsid w:val="00CB4ACF"/>
    <w:rsid w:val="00CB7386"/>
    <w:rsid w:val="00CC0382"/>
    <w:rsid w:val="00CC03F5"/>
    <w:rsid w:val="00CC661F"/>
    <w:rsid w:val="00CD0570"/>
    <w:rsid w:val="00CD5F38"/>
    <w:rsid w:val="00CE145D"/>
    <w:rsid w:val="00CE24EC"/>
    <w:rsid w:val="00CE49D1"/>
    <w:rsid w:val="00CE4D88"/>
    <w:rsid w:val="00CE4DBC"/>
    <w:rsid w:val="00CE6F1B"/>
    <w:rsid w:val="00CE7514"/>
    <w:rsid w:val="00CF2B05"/>
    <w:rsid w:val="00CF5F42"/>
    <w:rsid w:val="00D0082C"/>
    <w:rsid w:val="00D036D6"/>
    <w:rsid w:val="00D03A5F"/>
    <w:rsid w:val="00D0766E"/>
    <w:rsid w:val="00D10C6B"/>
    <w:rsid w:val="00D1249A"/>
    <w:rsid w:val="00D1304D"/>
    <w:rsid w:val="00D143A9"/>
    <w:rsid w:val="00D16020"/>
    <w:rsid w:val="00D16E01"/>
    <w:rsid w:val="00D20649"/>
    <w:rsid w:val="00D21639"/>
    <w:rsid w:val="00D22235"/>
    <w:rsid w:val="00D22896"/>
    <w:rsid w:val="00D25CD6"/>
    <w:rsid w:val="00D32086"/>
    <w:rsid w:val="00D35D4A"/>
    <w:rsid w:val="00D35F23"/>
    <w:rsid w:val="00D404AF"/>
    <w:rsid w:val="00D40B28"/>
    <w:rsid w:val="00D42582"/>
    <w:rsid w:val="00D43C91"/>
    <w:rsid w:val="00D5078A"/>
    <w:rsid w:val="00D5188D"/>
    <w:rsid w:val="00D518D7"/>
    <w:rsid w:val="00D56010"/>
    <w:rsid w:val="00D605AF"/>
    <w:rsid w:val="00D611C6"/>
    <w:rsid w:val="00D61BA6"/>
    <w:rsid w:val="00D61E7B"/>
    <w:rsid w:val="00D62A40"/>
    <w:rsid w:val="00D645AA"/>
    <w:rsid w:val="00D70F67"/>
    <w:rsid w:val="00D72868"/>
    <w:rsid w:val="00D7640F"/>
    <w:rsid w:val="00D77E5F"/>
    <w:rsid w:val="00D81C91"/>
    <w:rsid w:val="00D82C0A"/>
    <w:rsid w:val="00D8761D"/>
    <w:rsid w:val="00D87AD2"/>
    <w:rsid w:val="00D942BE"/>
    <w:rsid w:val="00D954E3"/>
    <w:rsid w:val="00D97D04"/>
    <w:rsid w:val="00DA146B"/>
    <w:rsid w:val="00DA19B6"/>
    <w:rsid w:val="00DA31B4"/>
    <w:rsid w:val="00DB1B8A"/>
    <w:rsid w:val="00DB4F13"/>
    <w:rsid w:val="00DB76E6"/>
    <w:rsid w:val="00DB7D5E"/>
    <w:rsid w:val="00DC40B1"/>
    <w:rsid w:val="00DC6FF9"/>
    <w:rsid w:val="00DD0101"/>
    <w:rsid w:val="00DD3472"/>
    <w:rsid w:val="00DE1A57"/>
    <w:rsid w:val="00DE33A9"/>
    <w:rsid w:val="00DE3489"/>
    <w:rsid w:val="00DE4F24"/>
    <w:rsid w:val="00DF039E"/>
    <w:rsid w:val="00DF0494"/>
    <w:rsid w:val="00DF0BB4"/>
    <w:rsid w:val="00DF1CC0"/>
    <w:rsid w:val="00DF2B69"/>
    <w:rsid w:val="00E02FEF"/>
    <w:rsid w:val="00E03A59"/>
    <w:rsid w:val="00E04F7A"/>
    <w:rsid w:val="00E108EC"/>
    <w:rsid w:val="00E10D30"/>
    <w:rsid w:val="00E111D4"/>
    <w:rsid w:val="00E11734"/>
    <w:rsid w:val="00E25E4D"/>
    <w:rsid w:val="00E274D3"/>
    <w:rsid w:val="00E319BE"/>
    <w:rsid w:val="00E31C82"/>
    <w:rsid w:val="00E47B69"/>
    <w:rsid w:val="00E53709"/>
    <w:rsid w:val="00E5509A"/>
    <w:rsid w:val="00E61451"/>
    <w:rsid w:val="00E63017"/>
    <w:rsid w:val="00E65FD6"/>
    <w:rsid w:val="00E66D92"/>
    <w:rsid w:val="00E76B47"/>
    <w:rsid w:val="00E820CE"/>
    <w:rsid w:val="00E821C3"/>
    <w:rsid w:val="00E822C0"/>
    <w:rsid w:val="00E833F9"/>
    <w:rsid w:val="00E83DF1"/>
    <w:rsid w:val="00E843DE"/>
    <w:rsid w:val="00E86B4C"/>
    <w:rsid w:val="00E95F13"/>
    <w:rsid w:val="00E969D4"/>
    <w:rsid w:val="00E979C9"/>
    <w:rsid w:val="00EA0007"/>
    <w:rsid w:val="00EA0C84"/>
    <w:rsid w:val="00EA425B"/>
    <w:rsid w:val="00EA45C9"/>
    <w:rsid w:val="00EA4D18"/>
    <w:rsid w:val="00EA4FD4"/>
    <w:rsid w:val="00EA5BD8"/>
    <w:rsid w:val="00EB439D"/>
    <w:rsid w:val="00EB5736"/>
    <w:rsid w:val="00EB76C4"/>
    <w:rsid w:val="00EC2A28"/>
    <w:rsid w:val="00ED3C2D"/>
    <w:rsid w:val="00ED45D7"/>
    <w:rsid w:val="00ED5C79"/>
    <w:rsid w:val="00EE1339"/>
    <w:rsid w:val="00EE32B2"/>
    <w:rsid w:val="00EE670F"/>
    <w:rsid w:val="00EE6FF6"/>
    <w:rsid w:val="00EF54F5"/>
    <w:rsid w:val="00F00518"/>
    <w:rsid w:val="00F011D1"/>
    <w:rsid w:val="00F012CE"/>
    <w:rsid w:val="00F02EB0"/>
    <w:rsid w:val="00F12F54"/>
    <w:rsid w:val="00F26630"/>
    <w:rsid w:val="00F26A06"/>
    <w:rsid w:val="00F32BAC"/>
    <w:rsid w:val="00F333CF"/>
    <w:rsid w:val="00F41131"/>
    <w:rsid w:val="00F43643"/>
    <w:rsid w:val="00F50552"/>
    <w:rsid w:val="00F51BB3"/>
    <w:rsid w:val="00F54899"/>
    <w:rsid w:val="00F54CB5"/>
    <w:rsid w:val="00F568A4"/>
    <w:rsid w:val="00F56965"/>
    <w:rsid w:val="00F57C7E"/>
    <w:rsid w:val="00F64B82"/>
    <w:rsid w:val="00F73907"/>
    <w:rsid w:val="00F754AE"/>
    <w:rsid w:val="00F75A38"/>
    <w:rsid w:val="00F77696"/>
    <w:rsid w:val="00F7782C"/>
    <w:rsid w:val="00F808EF"/>
    <w:rsid w:val="00F82A64"/>
    <w:rsid w:val="00F930BD"/>
    <w:rsid w:val="00F96B8A"/>
    <w:rsid w:val="00F96D85"/>
    <w:rsid w:val="00FA0A22"/>
    <w:rsid w:val="00FA5D66"/>
    <w:rsid w:val="00FA77D3"/>
    <w:rsid w:val="00FB0574"/>
    <w:rsid w:val="00FB0B34"/>
    <w:rsid w:val="00FB635E"/>
    <w:rsid w:val="00FC5DE2"/>
    <w:rsid w:val="00FC6109"/>
    <w:rsid w:val="00FD17F5"/>
    <w:rsid w:val="00FD1C26"/>
    <w:rsid w:val="00FD4ABD"/>
    <w:rsid w:val="00FD7290"/>
    <w:rsid w:val="00FE254C"/>
    <w:rsid w:val="00FE2552"/>
    <w:rsid w:val="00FE31B2"/>
    <w:rsid w:val="00FE50ED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locked="1"/>
    <w:lsdException w:name="heading 2" w:locked="1" w:qFormat="1"/>
    <w:lsdException w:name="heading 3" w:lock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locked="1"/>
    <w:lsdException w:name="header" w:locked="1"/>
    <w:lsdException w:name="footer" w:locked="1" w:uiPriority="99"/>
    <w:lsdException w:name="caption" w:qFormat="1"/>
    <w:lsdException w:name="footnote reference" w:uiPriority="99"/>
    <w:lsdException w:name="annotation reference" w:locked="1" w:uiPriority="99"/>
    <w:lsdException w:name="Title" w:locked="1" w:qFormat="1"/>
    <w:lsdException w:name="Default Paragraph Font" w:uiPriority="1"/>
    <w:lsdException w:name="Subtitle" w:locked="1" w:qFormat="1"/>
    <w:lsdException w:name="Hyperlink" w:uiPriority="99"/>
    <w:lsdException w:name="FollowedHyperlink" w:locked="1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84D2E"/>
    <w:pPr>
      <w:spacing w:after="0" w:line="240" w:lineRule="auto"/>
    </w:pPr>
    <w:rPr>
      <w:rFonts w:ascii="Arial" w:hAnsi="Arial" w:cs="Times New Roman"/>
      <w:szCs w:val="20"/>
      <w:lang w:eastAsia="en-US"/>
    </w:rPr>
  </w:style>
  <w:style w:type="paragraph" w:styleId="Heading1">
    <w:name w:val="heading 1"/>
    <w:next w:val="BodyTextH1"/>
    <w:link w:val="Heading1Char"/>
    <w:locked/>
    <w:rsid w:val="00884D2E"/>
    <w:pPr>
      <w:keepNext/>
      <w:spacing w:after="0" w:line="400" w:lineRule="exact"/>
      <w:jc w:val="both"/>
      <w:outlineLvl w:val="0"/>
    </w:pPr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paragraph" w:styleId="Heading2">
    <w:name w:val="heading 2"/>
    <w:basedOn w:val="Heading1"/>
    <w:next w:val="BodyTextH1"/>
    <w:link w:val="Heading2Char"/>
    <w:qFormat/>
    <w:locked/>
    <w:rsid w:val="00884D2E"/>
    <w:pPr>
      <w:numPr>
        <w:ilvl w:val="1"/>
      </w:numPr>
      <w:jc w:val="left"/>
      <w:outlineLvl w:val="1"/>
    </w:pPr>
    <w:rPr>
      <w:rFonts w:ascii="Airborne" w:hAnsi="Airborne"/>
      <w:iCs/>
      <w:color w:val="auto"/>
      <w:sz w:val="24"/>
      <w:szCs w:val="32"/>
    </w:rPr>
  </w:style>
  <w:style w:type="paragraph" w:styleId="Heading3">
    <w:name w:val="heading 3"/>
    <w:basedOn w:val="Heading2"/>
    <w:next w:val="BodyTextH1"/>
    <w:link w:val="Heading3Char"/>
    <w:qFormat/>
    <w:locked/>
    <w:rsid w:val="00884D2E"/>
    <w:pPr>
      <w:numPr>
        <w:ilvl w:val="2"/>
      </w:numPr>
      <w:tabs>
        <w:tab w:val="left" w:pos="1418"/>
      </w:tabs>
      <w:outlineLvl w:val="2"/>
    </w:pPr>
    <w:rPr>
      <w:szCs w:val="28"/>
    </w:rPr>
  </w:style>
  <w:style w:type="paragraph" w:styleId="Heading4">
    <w:name w:val="heading 4"/>
    <w:basedOn w:val="Heading3"/>
    <w:next w:val="Normal"/>
    <w:link w:val="Heading4Char"/>
    <w:qFormat/>
    <w:rsid w:val="00884D2E"/>
    <w:pPr>
      <w:numPr>
        <w:ilvl w:val="3"/>
      </w:numPr>
      <w:ind w:left="964"/>
      <w:outlineLvl w:val="3"/>
    </w:pPr>
    <w:rPr>
      <w:bCs w:val="0"/>
    </w:rPr>
  </w:style>
  <w:style w:type="paragraph" w:styleId="Heading5">
    <w:name w:val="heading 5"/>
    <w:basedOn w:val="Heading4"/>
    <w:next w:val="Normal"/>
    <w:link w:val="Heading5Char"/>
    <w:qFormat/>
    <w:rsid w:val="00884D2E"/>
    <w:pPr>
      <w:numPr>
        <w:ilvl w:val="4"/>
      </w:numPr>
      <w:ind w:left="964"/>
      <w:outlineLvl w:val="4"/>
    </w:pPr>
    <w:rPr>
      <w:bCs/>
      <w:iCs w:val="0"/>
      <w:szCs w:val="26"/>
    </w:rPr>
  </w:style>
  <w:style w:type="paragraph" w:styleId="Heading6">
    <w:name w:val="heading 6"/>
    <w:basedOn w:val="Heading5"/>
    <w:next w:val="Normal"/>
    <w:link w:val="Heading6Char"/>
    <w:qFormat/>
    <w:rsid w:val="00884D2E"/>
    <w:pPr>
      <w:numPr>
        <w:ilvl w:val="5"/>
      </w:numPr>
      <w:ind w:left="964"/>
      <w:outlineLvl w:val="5"/>
    </w:pPr>
    <w:rPr>
      <w:bCs w:val="0"/>
      <w:sz w:val="22"/>
      <w:szCs w:val="22"/>
    </w:rPr>
  </w:style>
  <w:style w:type="paragraph" w:styleId="Heading7">
    <w:name w:val="heading 7"/>
    <w:basedOn w:val="Heading6"/>
    <w:next w:val="Normal"/>
    <w:link w:val="Heading7Char"/>
    <w:qFormat/>
    <w:rsid w:val="00884D2E"/>
    <w:pPr>
      <w:numPr>
        <w:ilvl w:val="6"/>
      </w:numPr>
      <w:ind w:left="964"/>
      <w:outlineLvl w:val="6"/>
    </w:pPr>
  </w:style>
  <w:style w:type="paragraph" w:styleId="Heading8">
    <w:name w:val="heading 8"/>
    <w:basedOn w:val="Heading7"/>
    <w:next w:val="Normal"/>
    <w:link w:val="Heading8Char"/>
    <w:qFormat/>
    <w:rsid w:val="00884D2E"/>
    <w:pPr>
      <w:numPr>
        <w:ilvl w:val="7"/>
      </w:numPr>
      <w:ind w:left="964"/>
      <w:outlineLvl w:val="7"/>
    </w:pPr>
    <w:rPr>
      <w:iCs/>
    </w:rPr>
  </w:style>
  <w:style w:type="paragraph" w:styleId="Heading9">
    <w:name w:val="heading 9"/>
    <w:basedOn w:val="Heading8"/>
    <w:next w:val="Normal"/>
    <w:link w:val="Heading9Char"/>
    <w:qFormat/>
    <w:rsid w:val="00884D2E"/>
    <w:pPr>
      <w:numPr>
        <w:ilvl w:val="8"/>
      </w:numPr>
      <w:ind w:left="964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H1">
    <w:name w:val="BodyTextH1"/>
    <w:link w:val="BodyTextH1Char"/>
    <w:locked/>
    <w:rsid w:val="00BD28E9"/>
    <w:pPr>
      <w:spacing w:after="0" w:line="320" w:lineRule="exact"/>
      <w:jc w:val="both"/>
    </w:pPr>
    <w:rPr>
      <w:rFonts w:ascii="Lucida Console" w:hAnsi="Lucida Console" w:cs="Times New Roman"/>
      <w:color w:val="000000" w:themeColor="text1"/>
      <w:sz w:val="20"/>
      <w:lang w:eastAsia="en-US"/>
    </w:rPr>
  </w:style>
  <w:style w:type="character" w:customStyle="1" w:styleId="BodyTextH1Char">
    <w:name w:val="BodyTextH1 Char"/>
    <w:link w:val="BodyTextH1"/>
    <w:rsid w:val="00BD28E9"/>
    <w:rPr>
      <w:rFonts w:ascii="Lucida Console" w:hAnsi="Lucida Console" w:cs="Times New Roman"/>
      <w:color w:val="000000" w:themeColor="text1"/>
      <w:sz w:val="20"/>
      <w:lang w:eastAsia="en-US"/>
    </w:rPr>
  </w:style>
  <w:style w:type="paragraph" w:styleId="BalloonText">
    <w:name w:val="Balloon Text"/>
    <w:basedOn w:val="Normal"/>
    <w:link w:val="BalloonTextChar"/>
    <w:locked/>
    <w:rsid w:val="00884D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84D2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884D2E"/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character" w:customStyle="1" w:styleId="Heading2Char">
    <w:name w:val="Heading 2 Char"/>
    <w:link w:val="Heading2"/>
    <w:rsid w:val="00884D2E"/>
    <w:rPr>
      <w:rFonts w:ascii="Airborne" w:hAnsi="Airborne" w:cs="Arial"/>
      <w:b/>
      <w:bCs/>
      <w:iCs/>
      <w:spacing w:val="24"/>
      <w:kern w:val="32"/>
      <w:sz w:val="24"/>
      <w:szCs w:val="32"/>
    </w:rPr>
  </w:style>
  <w:style w:type="paragraph" w:styleId="Header">
    <w:name w:val="header"/>
    <w:link w:val="HeaderChar"/>
    <w:locked/>
    <w:rsid w:val="007642F0"/>
    <w:pPr>
      <w:tabs>
        <w:tab w:val="left" w:pos="0"/>
        <w:tab w:val="center" w:pos="1877"/>
        <w:tab w:val="right" w:pos="3754"/>
      </w:tabs>
      <w:spacing w:after="0" w:line="240" w:lineRule="auto"/>
      <w:contextualSpacing/>
    </w:pPr>
    <w:rPr>
      <w:rFonts w:ascii="Lucida Console" w:hAnsi="Lucida Console"/>
      <w:color w:val="000000" w:themeColor="text1"/>
      <w:sz w:val="20"/>
      <w:szCs w:val="20"/>
    </w:rPr>
  </w:style>
  <w:style w:type="character" w:customStyle="1" w:styleId="HeaderChar">
    <w:name w:val="Header Char"/>
    <w:link w:val="Header"/>
    <w:rsid w:val="007642F0"/>
    <w:rPr>
      <w:rFonts w:ascii="Lucida Console" w:hAnsi="Lucida Console"/>
      <w:color w:val="000000" w:themeColor="text1"/>
      <w:sz w:val="20"/>
      <w:szCs w:val="20"/>
    </w:rPr>
  </w:style>
  <w:style w:type="paragraph" w:styleId="Footer">
    <w:name w:val="footer"/>
    <w:basedOn w:val="Header"/>
    <w:link w:val="FooterChar"/>
    <w:uiPriority w:val="99"/>
    <w:locked/>
    <w:rsid w:val="007642F0"/>
    <w:pPr>
      <w:spacing w:line="240" w:lineRule="exact"/>
      <w:contextualSpacing w:val="0"/>
      <w:jc w:val="both"/>
    </w:pPr>
    <w:rPr>
      <w:sz w:val="16"/>
    </w:rPr>
  </w:style>
  <w:style w:type="character" w:customStyle="1" w:styleId="FooterChar">
    <w:name w:val="Footer Char"/>
    <w:link w:val="Footer"/>
    <w:uiPriority w:val="99"/>
    <w:rsid w:val="007642F0"/>
    <w:rPr>
      <w:rFonts w:ascii="Market Deco" w:hAnsi="Market Deco"/>
      <w:sz w:val="16"/>
      <w:szCs w:val="24"/>
    </w:rPr>
  </w:style>
  <w:style w:type="character" w:customStyle="1" w:styleId="Heading3Char">
    <w:name w:val="Heading 3 Char"/>
    <w:link w:val="Heading3"/>
    <w:rsid w:val="00884D2E"/>
    <w:rPr>
      <w:rFonts w:ascii="Airborne" w:hAnsi="Airborne" w:cs="Arial"/>
      <w:b/>
      <w:bCs/>
      <w:iCs/>
      <w:spacing w:val="24"/>
      <w:kern w:val="32"/>
      <w:sz w:val="24"/>
      <w:szCs w:val="28"/>
    </w:rPr>
  </w:style>
  <w:style w:type="character" w:customStyle="1" w:styleId="Heading4Char">
    <w:name w:val="Heading 4 Char"/>
    <w:link w:val="Heading4"/>
    <w:rsid w:val="00884D2E"/>
    <w:rPr>
      <w:rFonts w:ascii="Airborne" w:hAnsi="Airborne" w:cs="Arial"/>
      <w:b/>
      <w:iCs/>
      <w:spacing w:val="24"/>
      <w:kern w:val="32"/>
      <w:sz w:val="24"/>
      <w:szCs w:val="28"/>
    </w:rPr>
  </w:style>
  <w:style w:type="character" w:customStyle="1" w:styleId="Heading5Char">
    <w:name w:val="Heading 5 Char"/>
    <w:link w:val="Heading5"/>
    <w:rsid w:val="00884D2E"/>
    <w:rPr>
      <w:rFonts w:ascii="Airborne" w:hAnsi="Airborne" w:cs="Arial"/>
      <w:b/>
      <w:bCs/>
      <w:spacing w:val="24"/>
      <w:kern w:val="32"/>
      <w:sz w:val="24"/>
      <w:szCs w:val="26"/>
    </w:rPr>
  </w:style>
  <w:style w:type="character" w:customStyle="1" w:styleId="Heading6Char">
    <w:name w:val="Heading 6 Char"/>
    <w:link w:val="Heading6"/>
    <w:rsid w:val="00884D2E"/>
    <w:rPr>
      <w:rFonts w:ascii="Airborne" w:hAnsi="Airborne" w:cs="Arial"/>
      <w:b/>
      <w:spacing w:val="24"/>
      <w:kern w:val="32"/>
    </w:rPr>
  </w:style>
  <w:style w:type="character" w:customStyle="1" w:styleId="Heading7Char">
    <w:name w:val="Heading 7 Char"/>
    <w:link w:val="Heading7"/>
    <w:rsid w:val="00884D2E"/>
    <w:rPr>
      <w:rFonts w:ascii="Airborne" w:hAnsi="Airborne" w:cs="Arial"/>
      <w:b/>
      <w:spacing w:val="24"/>
      <w:kern w:val="32"/>
    </w:rPr>
  </w:style>
  <w:style w:type="character" w:customStyle="1" w:styleId="Heading8Char">
    <w:name w:val="Heading 8 Char"/>
    <w:link w:val="Heading8"/>
    <w:rsid w:val="00884D2E"/>
    <w:rPr>
      <w:rFonts w:ascii="Airborne" w:hAnsi="Airborne" w:cs="Arial"/>
      <w:b/>
      <w:iCs/>
      <w:spacing w:val="24"/>
      <w:kern w:val="32"/>
    </w:rPr>
  </w:style>
  <w:style w:type="character" w:customStyle="1" w:styleId="Heading9Char">
    <w:name w:val="Heading 9 Char"/>
    <w:link w:val="Heading9"/>
    <w:rsid w:val="00884D2E"/>
    <w:rPr>
      <w:rFonts w:ascii="Airborne" w:hAnsi="Airborne" w:cs="Arial"/>
      <w:b/>
      <w:iCs/>
      <w:spacing w:val="24"/>
      <w:kern w:val="32"/>
    </w:rPr>
  </w:style>
  <w:style w:type="character" w:styleId="Hyperlink">
    <w:name w:val="Hyperlink"/>
    <w:basedOn w:val="BodyTextH1Char"/>
    <w:uiPriority w:val="99"/>
    <w:rsid w:val="00884D2E"/>
    <w:rPr>
      <w:rFonts w:ascii="Lucida Sans" w:hAnsi="Lucida Sans" w:cs="Times New Roman"/>
      <w:color w:val="0000FF"/>
      <w:sz w:val="22"/>
      <w:szCs w:val="24"/>
      <w:u w:val="single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884D2E"/>
    <w:rPr>
      <w:color w:val="808080"/>
    </w:rPr>
  </w:style>
  <w:style w:type="numbering" w:customStyle="1" w:styleId="BulletH1Sub1">
    <w:name w:val="BulletH1_Sub1"/>
    <w:basedOn w:val="NoList"/>
    <w:rsid w:val="00884D2E"/>
    <w:pPr>
      <w:numPr>
        <w:numId w:val="26"/>
      </w:numPr>
    </w:pPr>
  </w:style>
  <w:style w:type="character" w:styleId="CommentReference">
    <w:name w:val="annotation reference"/>
    <w:basedOn w:val="DefaultParagraphFont"/>
    <w:uiPriority w:val="99"/>
    <w:unhideWhenUsed/>
    <w:locked/>
    <w:rsid w:val="00884D2E"/>
    <w:rPr>
      <w:sz w:val="16"/>
      <w:szCs w:val="16"/>
    </w:rPr>
  </w:style>
  <w:style w:type="paragraph" w:styleId="CommentText">
    <w:name w:val="annotation text"/>
    <w:basedOn w:val="Normal"/>
    <w:link w:val="CommentTextChar"/>
    <w:locked/>
    <w:rsid w:val="00884D2E"/>
  </w:style>
  <w:style w:type="character" w:customStyle="1" w:styleId="CommentTextChar">
    <w:name w:val="Comment Text Char"/>
    <w:link w:val="CommentText"/>
    <w:rsid w:val="00884D2E"/>
    <w:rPr>
      <w:rFonts w:ascii="Arial" w:hAnsi="Arial" w:cs="Times New Roman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84D2E"/>
    <w:rPr>
      <w:b/>
      <w:bCs/>
    </w:rPr>
  </w:style>
  <w:style w:type="character" w:customStyle="1" w:styleId="CommentSubjectChar">
    <w:name w:val="Comment Subject Char"/>
    <w:link w:val="CommentSubject"/>
    <w:rsid w:val="00884D2E"/>
    <w:rPr>
      <w:rFonts w:ascii="Arial" w:hAnsi="Arial" w:cs="Times New Roman"/>
      <w:b/>
      <w:bCs/>
      <w:szCs w:val="20"/>
      <w:lang w:eastAsia="en-US"/>
    </w:rPr>
  </w:style>
  <w:style w:type="character" w:styleId="FollowedHyperlink">
    <w:name w:val="FollowedHyperlink"/>
    <w:basedOn w:val="DefaultParagraphFont"/>
    <w:uiPriority w:val="99"/>
    <w:unhideWhenUsed/>
    <w:locked/>
    <w:rsid w:val="00884D2E"/>
    <w:rPr>
      <w:color w:val="800080" w:themeColor="followedHyperlink"/>
      <w:u w:val="single"/>
    </w:rPr>
  </w:style>
  <w:style w:type="character" w:styleId="FootnoteReference">
    <w:name w:val="footnote reference"/>
    <w:uiPriority w:val="99"/>
    <w:unhideWhenUsed/>
    <w:rsid w:val="00884D2E"/>
    <w:rPr>
      <w:vertAlign w:val="superscript"/>
    </w:rPr>
  </w:style>
  <w:style w:type="paragraph" w:styleId="FootnoteText">
    <w:name w:val="footnote text"/>
    <w:link w:val="FootnoteTextChar"/>
    <w:uiPriority w:val="99"/>
    <w:unhideWhenUsed/>
    <w:rsid w:val="00884D2E"/>
    <w:pPr>
      <w:tabs>
        <w:tab w:val="left" w:pos="284"/>
        <w:tab w:val="center" w:pos="5245"/>
        <w:tab w:val="right" w:pos="10206"/>
      </w:tabs>
      <w:spacing w:after="160" w:line="259" w:lineRule="auto"/>
      <w:ind w:left="1134"/>
    </w:pPr>
    <w:rPr>
      <w:rFonts w:ascii="Arial" w:hAnsi="Arial"/>
      <w:sz w:val="16"/>
    </w:rPr>
  </w:style>
  <w:style w:type="character" w:customStyle="1" w:styleId="FootnoteTextChar">
    <w:name w:val="Footnote Text Char"/>
    <w:link w:val="FootnoteText"/>
    <w:uiPriority w:val="99"/>
    <w:rsid w:val="00884D2E"/>
    <w:rPr>
      <w:rFonts w:ascii="Arial" w:hAnsi="Arial"/>
      <w:sz w:val="16"/>
    </w:rPr>
  </w:style>
  <w:style w:type="numbering" w:customStyle="1" w:styleId="LetteredBullet">
    <w:name w:val="Lettered_Bullet"/>
    <w:basedOn w:val="NoList"/>
    <w:rsid w:val="00884D2E"/>
    <w:pPr>
      <w:numPr>
        <w:numId w:val="27"/>
      </w:numPr>
    </w:pPr>
  </w:style>
  <w:style w:type="paragraph" w:styleId="NormalWeb">
    <w:name w:val="Normal (Web)"/>
    <w:basedOn w:val="Normal"/>
    <w:uiPriority w:val="99"/>
    <w:unhideWhenUsed/>
    <w:rsid w:val="00884D2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AU"/>
    </w:rPr>
  </w:style>
  <w:style w:type="table" w:styleId="TableGrid">
    <w:name w:val="Table Grid"/>
    <w:aliases w:val="Andrew's Table Style"/>
    <w:basedOn w:val="TableNormal"/>
    <w:rsid w:val="00884D2E"/>
    <w:pPr>
      <w:spacing w:after="0" w:line="240" w:lineRule="auto"/>
    </w:pPr>
    <w:rPr>
      <w:rFonts w:ascii="Lucida Sans" w:hAnsi="Lucida Sans"/>
      <w:sz w:val="20"/>
    </w:rPr>
    <w:tblPr>
      <w:tblStyleRowBandSize w:val="2"/>
      <w:jc w:val="right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left w:w="57" w:type="dxa"/>
        <w:right w:w="57" w:type="dxa"/>
      </w:tblCellMar>
    </w:tblPr>
    <w:trPr>
      <w:cantSplit/>
      <w:tblHeader/>
      <w:jc w:val="right"/>
    </w:trPr>
    <w:tblStylePr w:type="firstRow">
      <w:tblPr/>
      <w:tcPr>
        <w:tcBorders>
          <w:top w:val="single" w:sz="8" w:space="0" w:color="003300"/>
        </w:tcBorders>
      </w:tcPr>
    </w:tblStylePr>
  </w:style>
  <w:style w:type="table" w:styleId="TableList6">
    <w:name w:val="Table List 6"/>
    <w:basedOn w:val="TableNormal"/>
    <w:rsid w:val="00884D2E"/>
    <w:pPr>
      <w:spacing w:after="160" w:line="259" w:lineRule="auto"/>
      <w:jc w:val="center"/>
    </w:pPr>
    <w:rPr>
      <w:rFonts w:ascii="Arial Narrow" w:hAnsi="Arial Narrow"/>
    </w:rPr>
    <w:tblPr>
      <w:tblStyleRowBandSize w:val="1"/>
      <w:tblStyleColBandSize w:val="1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CCFFCC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locked="1"/>
    <w:lsdException w:name="heading 2" w:locked="1" w:qFormat="1"/>
    <w:lsdException w:name="heading 3" w:lock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locked="1"/>
    <w:lsdException w:name="header" w:locked="1"/>
    <w:lsdException w:name="footer" w:locked="1" w:uiPriority="99"/>
    <w:lsdException w:name="caption" w:qFormat="1"/>
    <w:lsdException w:name="footnote reference" w:uiPriority="99"/>
    <w:lsdException w:name="annotation reference" w:locked="1" w:uiPriority="99"/>
    <w:lsdException w:name="Title" w:locked="1" w:qFormat="1"/>
    <w:lsdException w:name="Default Paragraph Font" w:uiPriority="1"/>
    <w:lsdException w:name="Subtitle" w:locked="1" w:qFormat="1"/>
    <w:lsdException w:name="Hyperlink" w:uiPriority="99"/>
    <w:lsdException w:name="FollowedHyperlink" w:locked="1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84D2E"/>
    <w:pPr>
      <w:spacing w:after="0" w:line="240" w:lineRule="auto"/>
    </w:pPr>
    <w:rPr>
      <w:rFonts w:ascii="Arial" w:hAnsi="Arial" w:cs="Times New Roman"/>
      <w:szCs w:val="20"/>
      <w:lang w:eastAsia="en-US"/>
    </w:rPr>
  </w:style>
  <w:style w:type="paragraph" w:styleId="Heading1">
    <w:name w:val="heading 1"/>
    <w:next w:val="BodyTextH1"/>
    <w:link w:val="Heading1Char"/>
    <w:locked/>
    <w:rsid w:val="00884D2E"/>
    <w:pPr>
      <w:keepNext/>
      <w:spacing w:after="0" w:line="400" w:lineRule="exact"/>
      <w:jc w:val="both"/>
      <w:outlineLvl w:val="0"/>
    </w:pPr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paragraph" w:styleId="Heading2">
    <w:name w:val="heading 2"/>
    <w:basedOn w:val="Heading1"/>
    <w:next w:val="BodyTextH1"/>
    <w:link w:val="Heading2Char"/>
    <w:qFormat/>
    <w:locked/>
    <w:rsid w:val="00884D2E"/>
    <w:pPr>
      <w:numPr>
        <w:ilvl w:val="1"/>
      </w:numPr>
      <w:jc w:val="left"/>
      <w:outlineLvl w:val="1"/>
    </w:pPr>
    <w:rPr>
      <w:rFonts w:ascii="Airborne" w:hAnsi="Airborne"/>
      <w:iCs/>
      <w:color w:val="auto"/>
      <w:sz w:val="24"/>
      <w:szCs w:val="32"/>
    </w:rPr>
  </w:style>
  <w:style w:type="paragraph" w:styleId="Heading3">
    <w:name w:val="heading 3"/>
    <w:basedOn w:val="Heading2"/>
    <w:next w:val="BodyTextH1"/>
    <w:link w:val="Heading3Char"/>
    <w:qFormat/>
    <w:locked/>
    <w:rsid w:val="00884D2E"/>
    <w:pPr>
      <w:numPr>
        <w:ilvl w:val="2"/>
      </w:numPr>
      <w:tabs>
        <w:tab w:val="left" w:pos="1418"/>
      </w:tabs>
      <w:outlineLvl w:val="2"/>
    </w:pPr>
    <w:rPr>
      <w:szCs w:val="28"/>
    </w:rPr>
  </w:style>
  <w:style w:type="paragraph" w:styleId="Heading4">
    <w:name w:val="heading 4"/>
    <w:basedOn w:val="Heading3"/>
    <w:next w:val="Normal"/>
    <w:link w:val="Heading4Char"/>
    <w:qFormat/>
    <w:rsid w:val="00884D2E"/>
    <w:pPr>
      <w:numPr>
        <w:ilvl w:val="3"/>
      </w:numPr>
      <w:ind w:left="964"/>
      <w:outlineLvl w:val="3"/>
    </w:pPr>
    <w:rPr>
      <w:bCs w:val="0"/>
    </w:rPr>
  </w:style>
  <w:style w:type="paragraph" w:styleId="Heading5">
    <w:name w:val="heading 5"/>
    <w:basedOn w:val="Heading4"/>
    <w:next w:val="Normal"/>
    <w:link w:val="Heading5Char"/>
    <w:qFormat/>
    <w:rsid w:val="00884D2E"/>
    <w:pPr>
      <w:numPr>
        <w:ilvl w:val="4"/>
      </w:numPr>
      <w:ind w:left="964"/>
      <w:outlineLvl w:val="4"/>
    </w:pPr>
    <w:rPr>
      <w:bCs/>
      <w:iCs w:val="0"/>
      <w:szCs w:val="26"/>
    </w:rPr>
  </w:style>
  <w:style w:type="paragraph" w:styleId="Heading6">
    <w:name w:val="heading 6"/>
    <w:basedOn w:val="Heading5"/>
    <w:next w:val="Normal"/>
    <w:link w:val="Heading6Char"/>
    <w:qFormat/>
    <w:rsid w:val="00884D2E"/>
    <w:pPr>
      <w:numPr>
        <w:ilvl w:val="5"/>
      </w:numPr>
      <w:ind w:left="964"/>
      <w:outlineLvl w:val="5"/>
    </w:pPr>
    <w:rPr>
      <w:bCs w:val="0"/>
      <w:sz w:val="22"/>
      <w:szCs w:val="22"/>
    </w:rPr>
  </w:style>
  <w:style w:type="paragraph" w:styleId="Heading7">
    <w:name w:val="heading 7"/>
    <w:basedOn w:val="Heading6"/>
    <w:next w:val="Normal"/>
    <w:link w:val="Heading7Char"/>
    <w:qFormat/>
    <w:rsid w:val="00884D2E"/>
    <w:pPr>
      <w:numPr>
        <w:ilvl w:val="6"/>
      </w:numPr>
      <w:ind w:left="964"/>
      <w:outlineLvl w:val="6"/>
    </w:pPr>
  </w:style>
  <w:style w:type="paragraph" w:styleId="Heading8">
    <w:name w:val="heading 8"/>
    <w:basedOn w:val="Heading7"/>
    <w:next w:val="Normal"/>
    <w:link w:val="Heading8Char"/>
    <w:qFormat/>
    <w:rsid w:val="00884D2E"/>
    <w:pPr>
      <w:numPr>
        <w:ilvl w:val="7"/>
      </w:numPr>
      <w:ind w:left="964"/>
      <w:outlineLvl w:val="7"/>
    </w:pPr>
    <w:rPr>
      <w:iCs/>
    </w:rPr>
  </w:style>
  <w:style w:type="paragraph" w:styleId="Heading9">
    <w:name w:val="heading 9"/>
    <w:basedOn w:val="Heading8"/>
    <w:next w:val="Normal"/>
    <w:link w:val="Heading9Char"/>
    <w:qFormat/>
    <w:rsid w:val="00884D2E"/>
    <w:pPr>
      <w:numPr>
        <w:ilvl w:val="8"/>
      </w:numPr>
      <w:ind w:left="964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H1">
    <w:name w:val="BodyTextH1"/>
    <w:link w:val="BodyTextH1Char"/>
    <w:locked/>
    <w:rsid w:val="00BD28E9"/>
    <w:pPr>
      <w:spacing w:after="0" w:line="320" w:lineRule="exact"/>
      <w:jc w:val="both"/>
    </w:pPr>
    <w:rPr>
      <w:rFonts w:ascii="Lucida Console" w:hAnsi="Lucida Console" w:cs="Times New Roman"/>
      <w:color w:val="000000" w:themeColor="text1"/>
      <w:sz w:val="20"/>
      <w:lang w:eastAsia="en-US"/>
    </w:rPr>
  </w:style>
  <w:style w:type="character" w:customStyle="1" w:styleId="BodyTextH1Char">
    <w:name w:val="BodyTextH1 Char"/>
    <w:link w:val="BodyTextH1"/>
    <w:rsid w:val="00BD28E9"/>
    <w:rPr>
      <w:rFonts w:ascii="Lucida Console" w:hAnsi="Lucida Console" w:cs="Times New Roman"/>
      <w:color w:val="000000" w:themeColor="text1"/>
      <w:sz w:val="20"/>
      <w:lang w:eastAsia="en-US"/>
    </w:rPr>
  </w:style>
  <w:style w:type="paragraph" w:styleId="BalloonText">
    <w:name w:val="Balloon Text"/>
    <w:basedOn w:val="Normal"/>
    <w:link w:val="BalloonTextChar"/>
    <w:locked/>
    <w:rsid w:val="00884D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84D2E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884D2E"/>
    <w:rPr>
      <w:rFonts w:ascii="Boston Traffic" w:hAnsi="Boston Traffic" w:cs="Arial"/>
      <w:b/>
      <w:bCs/>
      <w:color w:val="CC6600"/>
      <w:spacing w:val="24"/>
      <w:kern w:val="32"/>
      <w:sz w:val="32"/>
      <w:szCs w:val="28"/>
    </w:rPr>
  </w:style>
  <w:style w:type="character" w:customStyle="1" w:styleId="Heading2Char">
    <w:name w:val="Heading 2 Char"/>
    <w:link w:val="Heading2"/>
    <w:rsid w:val="00884D2E"/>
    <w:rPr>
      <w:rFonts w:ascii="Airborne" w:hAnsi="Airborne" w:cs="Arial"/>
      <w:b/>
      <w:bCs/>
      <w:iCs/>
      <w:spacing w:val="24"/>
      <w:kern w:val="32"/>
      <w:sz w:val="24"/>
      <w:szCs w:val="32"/>
    </w:rPr>
  </w:style>
  <w:style w:type="paragraph" w:styleId="Header">
    <w:name w:val="header"/>
    <w:link w:val="HeaderChar"/>
    <w:locked/>
    <w:rsid w:val="007642F0"/>
    <w:pPr>
      <w:tabs>
        <w:tab w:val="left" w:pos="0"/>
        <w:tab w:val="center" w:pos="1877"/>
        <w:tab w:val="right" w:pos="3754"/>
      </w:tabs>
      <w:spacing w:after="0" w:line="240" w:lineRule="auto"/>
      <w:contextualSpacing/>
    </w:pPr>
    <w:rPr>
      <w:rFonts w:ascii="Lucida Console" w:hAnsi="Lucida Console"/>
      <w:color w:val="000000" w:themeColor="text1"/>
      <w:sz w:val="20"/>
      <w:szCs w:val="20"/>
    </w:rPr>
  </w:style>
  <w:style w:type="character" w:customStyle="1" w:styleId="HeaderChar">
    <w:name w:val="Header Char"/>
    <w:link w:val="Header"/>
    <w:rsid w:val="007642F0"/>
    <w:rPr>
      <w:rFonts w:ascii="Lucida Console" w:hAnsi="Lucida Console"/>
      <w:color w:val="000000" w:themeColor="text1"/>
      <w:sz w:val="20"/>
      <w:szCs w:val="20"/>
    </w:rPr>
  </w:style>
  <w:style w:type="paragraph" w:styleId="Footer">
    <w:name w:val="footer"/>
    <w:basedOn w:val="Header"/>
    <w:link w:val="FooterChar"/>
    <w:uiPriority w:val="99"/>
    <w:locked/>
    <w:rsid w:val="007642F0"/>
    <w:pPr>
      <w:spacing w:line="240" w:lineRule="exact"/>
      <w:contextualSpacing w:val="0"/>
      <w:jc w:val="both"/>
    </w:pPr>
    <w:rPr>
      <w:sz w:val="16"/>
    </w:rPr>
  </w:style>
  <w:style w:type="character" w:customStyle="1" w:styleId="FooterChar">
    <w:name w:val="Footer Char"/>
    <w:link w:val="Footer"/>
    <w:uiPriority w:val="99"/>
    <w:rsid w:val="007642F0"/>
    <w:rPr>
      <w:rFonts w:ascii="Market Deco" w:hAnsi="Market Deco"/>
      <w:sz w:val="16"/>
      <w:szCs w:val="24"/>
    </w:rPr>
  </w:style>
  <w:style w:type="character" w:customStyle="1" w:styleId="Heading3Char">
    <w:name w:val="Heading 3 Char"/>
    <w:link w:val="Heading3"/>
    <w:rsid w:val="00884D2E"/>
    <w:rPr>
      <w:rFonts w:ascii="Airborne" w:hAnsi="Airborne" w:cs="Arial"/>
      <w:b/>
      <w:bCs/>
      <w:iCs/>
      <w:spacing w:val="24"/>
      <w:kern w:val="32"/>
      <w:sz w:val="24"/>
      <w:szCs w:val="28"/>
    </w:rPr>
  </w:style>
  <w:style w:type="character" w:customStyle="1" w:styleId="Heading4Char">
    <w:name w:val="Heading 4 Char"/>
    <w:link w:val="Heading4"/>
    <w:rsid w:val="00884D2E"/>
    <w:rPr>
      <w:rFonts w:ascii="Airborne" w:hAnsi="Airborne" w:cs="Arial"/>
      <w:b/>
      <w:iCs/>
      <w:spacing w:val="24"/>
      <w:kern w:val="32"/>
      <w:sz w:val="24"/>
      <w:szCs w:val="28"/>
    </w:rPr>
  </w:style>
  <w:style w:type="character" w:customStyle="1" w:styleId="Heading5Char">
    <w:name w:val="Heading 5 Char"/>
    <w:link w:val="Heading5"/>
    <w:rsid w:val="00884D2E"/>
    <w:rPr>
      <w:rFonts w:ascii="Airborne" w:hAnsi="Airborne" w:cs="Arial"/>
      <w:b/>
      <w:bCs/>
      <w:spacing w:val="24"/>
      <w:kern w:val="32"/>
      <w:sz w:val="24"/>
      <w:szCs w:val="26"/>
    </w:rPr>
  </w:style>
  <w:style w:type="character" w:customStyle="1" w:styleId="Heading6Char">
    <w:name w:val="Heading 6 Char"/>
    <w:link w:val="Heading6"/>
    <w:rsid w:val="00884D2E"/>
    <w:rPr>
      <w:rFonts w:ascii="Airborne" w:hAnsi="Airborne" w:cs="Arial"/>
      <w:b/>
      <w:spacing w:val="24"/>
      <w:kern w:val="32"/>
    </w:rPr>
  </w:style>
  <w:style w:type="character" w:customStyle="1" w:styleId="Heading7Char">
    <w:name w:val="Heading 7 Char"/>
    <w:link w:val="Heading7"/>
    <w:rsid w:val="00884D2E"/>
    <w:rPr>
      <w:rFonts w:ascii="Airborne" w:hAnsi="Airborne" w:cs="Arial"/>
      <w:b/>
      <w:spacing w:val="24"/>
      <w:kern w:val="32"/>
    </w:rPr>
  </w:style>
  <w:style w:type="character" w:customStyle="1" w:styleId="Heading8Char">
    <w:name w:val="Heading 8 Char"/>
    <w:link w:val="Heading8"/>
    <w:rsid w:val="00884D2E"/>
    <w:rPr>
      <w:rFonts w:ascii="Airborne" w:hAnsi="Airborne" w:cs="Arial"/>
      <w:b/>
      <w:iCs/>
      <w:spacing w:val="24"/>
      <w:kern w:val="32"/>
    </w:rPr>
  </w:style>
  <w:style w:type="character" w:customStyle="1" w:styleId="Heading9Char">
    <w:name w:val="Heading 9 Char"/>
    <w:link w:val="Heading9"/>
    <w:rsid w:val="00884D2E"/>
    <w:rPr>
      <w:rFonts w:ascii="Airborne" w:hAnsi="Airborne" w:cs="Arial"/>
      <w:b/>
      <w:iCs/>
      <w:spacing w:val="24"/>
      <w:kern w:val="32"/>
    </w:rPr>
  </w:style>
  <w:style w:type="character" w:styleId="Hyperlink">
    <w:name w:val="Hyperlink"/>
    <w:basedOn w:val="BodyTextH1Char"/>
    <w:uiPriority w:val="99"/>
    <w:rsid w:val="00884D2E"/>
    <w:rPr>
      <w:rFonts w:ascii="Lucida Sans" w:hAnsi="Lucida Sans" w:cs="Times New Roman"/>
      <w:color w:val="0000FF"/>
      <w:sz w:val="22"/>
      <w:szCs w:val="24"/>
      <w:u w:val="single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884D2E"/>
    <w:rPr>
      <w:color w:val="808080"/>
    </w:rPr>
  </w:style>
  <w:style w:type="numbering" w:customStyle="1" w:styleId="BulletH1Sub1">
    <w:name w:val="BulletH1_Sub1"/>
    <w:basedOn w:val="NoList"/>
    <w:rsid w:val="00884D2E"/>
    <w:pPr>
      <w:numPr>
        <w:numId w:val="26"/>
      </w:numPr>
    </w:pPr>
  </w:style>
  <w:style w:type="character" w:styleId="CommentReference">
    <w:name w:val="annotation reference"/>
    <w:basedOn w:val="DefaultParagraphFont"/>
    <w:uiPriority w:val="99"/>
    <w:unhideWhenUsed/>
    <w:locked/>
    <w:rsid w:val="00884D2E"/>
    <w:rPr>
      <w:sz w:val="16"/>
      <w:szCs w:val="16"/>
    </w:rPr>
  </w:style>
  <w:style w:type="paragraph" w:styleId="CommentText">
    <w:name w:val="annotation text"/>
    <w:basedOn w:val="Normal"/>
    <w:link w:val="CommentTextChar"/>
    <w:locked/>
    <w:rsid w:val="00884D2E"/>
  </w:style>
  <w:style w:type="character" w:customStyle="1" w:styleId="CommentTextChar">
    <w:name w:val="Comment Text Char"/>
    <w:link w:val="CommentText"/>
    <w:rsid w:val="00884D2E"/>
    <w:rPr>
      <w:rFonts w:ascii="Arial" w:hAnsi="Arial" w:cs="Times New Roman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84D2E"/>
    <w:rPr>
      <w:b/>
      <w:bCs/>
    </w:rPr>
  </w:style>
  <w:style w:type="character" w:customStyle="1" w:styleId="CommentSubjectChar">
    <w:name w:val="Comment Subject Char"/>
    <w:link w:val="CommentSubject"/>
    <w:rsid w:val="00884D2E"/>
    <w:rPr>
      <w:rFonts w:ascii="Arial" w:hAnsi="Arial" w:cs="Times New Roman"/>
      <w:b/>
      <w:bCs/>
      <w:szCs w:val="20"/>
      <w:lang w:eastAsia="en-US"/>
    </w:rPr>
  </w:style>
  <w:style w:type="character" w:styleId="FollowedHyperlink">
    <w:name w:val="FollowedHyperlink"/>
    <w:basedOn w:val="DefaultParagraphFont"/>
    <w:uiPriority w:val="99"/>
    <w:unhideWhenUsed/>
    <w:locked/>
    <w:rsid w:val="00884D2E"/>
    <w:rPr>
      <w:color w:val="800080" w:themeColor="followedHyperlink"/>
      <w:u w:val="single"/>
    </w:rPr>
  </w:style>
  <w:style w:type="character" w:styleId="FootnoteReference">
    <w:name w:val="footnote reference"/>
    <w:uiPriority w:val="99"/>
    <w:unhideWhenUsed/>
    <w:rsid w:val="00884D2E"/>
    <w:rPr>
      <w:vertAlign w:val="superscript"/>
    </w:rPr>
  </w:style>
  <w:style w:type="paragraph" w:styleId="FootnoteText">
    <w:name w:val="footnote text"/>
    <w:link w:val="FootnoteTextChar"/>
    <w:uiPriority w:val="99"/>
    <w:unhideWhenUsed/>
    <w:rsid w:val="00884D2E"/>
    <w:pPr>
      <w:tabs>
        <w:tab w:val="left" w:pos="284"/>
        <w:tab w:val="center" w:pos="5245"/>
        <w:tab w:val="right" w:pos="10206"/>
      </w:tabs>
      <w:spacing w:after="160" w:line="259" w:lineRule="auto"/>
      <w:ind w:left="1134"/>
    </w:pPr>
    <w:rPr>
      <w:rFonts w:ascii="Arial" w:hAnsi="Arial"/>
      <w:sz w:val="16"/>
    </w:rPr>
  </w:style>
  <w:style w:type="character" w:customStyle="1" w:styleId="FootnoteTextChar">
    <w:name w:val="Footnote Text Char"/>
    <w:link w:val="FootnoteText"/>
    <w:uiPriority w:val="99"/>
    <w:rsid w:val="00884D2E"/>
    <w:rPr>
      <w:rFonts w:ascii="Arial" w:hAnsi="Arial"/>
      <w:sz w:val="16"/>
    </w:rPr>
  </w:style>
  <w:style w:type="numbering" w:customStyle="1" w:styleId="LetteredBullet">
    <w:name w:val="Lettered_Bullet"/>
    <w:basedOn w:val="NoList"/>
    <w:rsid w:val="00884D2E"/>
    <w:pPr>
      <w:numPr>
        <w:numId w:val="27"/>
      </w:numPr>
    </w:pPr>
  </w:style>
  <w:style w:type="paragraph" w:styleId="NormalWeb">
    <w:name w:val="Normal (Web)"/>
    <w:basedOn w:val="Normal"/>
    <w:uiPriority w:val="99"/>
    <w:unhideWhenUsed/>
    <w:rsid w:val="00884D2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AU"/>
    </w:rPr>
  </w:style>
  <w:style w:type="table" w:styleId="TableGrid">
    <w:name w:val="Table Grid"/>
    <w:aliases w:val="Andrew's Table Style"/>
    <w:basedOn w:val="TableNormal"/>
    <w:rsid w:val="00884D2E"/>
    <w:pPr>
      <w:spacing w:after="0" w:line="240" w:lineRule="auto"/>
    </w:pPr>
    <w:rPr>
      <w:rFonts w:ascii="Lucida Sans" w:hAnsi="Lucida Sans"/>
      <w:sz w:val="20"/>
    </w:rPr>
    <w:tblPr>
      <w:tblStyleRowBandSize w:val="2"/>
      <w:jc w:val="right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left w:w="57" w:type="dxa"/>
        <w:right w:w="57" w:type="dxa"/>
      </w:tblCellMar>
    </w:tblPr>
    <w:trPr>
      <w:cantSplit/>
      <w:tblHeader/>
      <w:jc w:val="right"/>
    </w:trPr>
    <w:tblStylePr w:type="firstRow">
      <w:tblPr/>
      <w:tcPr>
        <w:tcBorders>
          <w:top w:val="single" w:sz="8" w:space="0" w:color="003300"/>
        </w:tcBorders>
      </w:tcPr>
    </w:tblStylePr>
  </w:style>
  <w:style w:type="table" w:styleId="TableList6">
    <w:name w:val="Table List 6"/>
    <w:basedOn w:val="TableNormal"/>
    <w:rsid w:val="00884D2E"/>
    <w:pPr>
      <w:spacing w:after="160" w:line="259" w:lineRule="auto"/>
      <w:jc w:val="center"/>
    </w:pPr>
    <w:rPr>
      <w:rFonts w:ascii="Arial Narrow" w:hAnsi="Arial Narrow"/>
    </w:rPr>
    <w:tblPr>
      <w:tblStyleRowBandSize w:val="1"/>
      <w:tblStyleColBandSize w:val="1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CCFFCC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3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36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96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9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7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040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50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30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1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32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3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235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86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7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39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6218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96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94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saveSmartTagsAsX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D:\_Modelling\Car_Cards\Andrew's%20HVL%20Locomotive%20Card%20Database.xlsx" TargetMode="External"/><Relationship Id="rId1" Type="http://schemas.openxmlformats.org/officeDocument/2006/relationships/mailMergeSource" Target="file:///D:\_Modelling\Car_Cards\Andrew's%20HVL%20Locomotive%20Card%20Database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ns:customPropertyEditors xmlns:tns="http://schemas.microsoft.com/office/2006/customDocumentInformationPanel">
  <tns:showOnOpen>true</tns:showOnOpen>
  <tns:defaultPropertyEditorNamespace>Standard properties</tns:defaultPropertyEditorNamespace>
</tns:customPropertyEditor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44024-CEB2-4B34-8DB3-A17EA5C4230B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2457AE80-977F-4D04-8E12-9FCCBA2FF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8C5633ED.dotm</Template>
  <TotalTime>8</TotalTime>
  <Pages>1</Pages>
  <Words>8</Words>
  <Characters>177</Characters>
  <Application>Microsoft Office Word</Application>
  <DocSecurity>0</DocSecurity>
  <Lines>88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Index Card (3x5 inch)</vt:lpstr>
    </vt:vector>
  </TitlesOfParts>
  <Company>The Martin Family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Index Card (3x5 inch)</dc:title>
  <dc:subject>Passenger Car Card</dc:subject>
  <dc:creator>Andrew Martin</dc:creator>
  <cp:keywords>car, card, index,3 x 5, inch</cp:keywords>
  <dc:description>Designed by Andrew Martin</dc:description>
  <cp:lastModifiedBy>Ian Andrew Martin</cp:lastModifiedBy>
  <cp:revision>5</cp:revision>
  <cp:lastPrinted>2021-11-15T05:07:00Z</cp:lastPrinted>
  <dcterms:created xsi:type="dcterms:W3CDTF">2021-11-15T04:58:00Z</dcterms:created>
  <dcterms:modified xsi:type="dcterms:W3CDTF">2021-11-15T05:07:00Z</dcterms:modified>
  <cp:category>Model Railroad Operations</cp:category>
  <cp:contentStatus>Published (V 1.0)</cp:contentStatus>
</cp:coreProperties>
</file>