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2EA" w:rsidRDefault="005222EA" w:rsidP="00BD28E9">
      <w:pPr>
        <w:pStyle w:val="BodyTextH1"/>
      </w:pPr>
      <w:bookmarkStart w:id="0" w:name="_GoBack"/>
      <w:bookmarkEnd w:id="0"/>
    </w:p>
    <w:p w:rsidR="00BD28E9" w:rsidRPr="00AE188D" w:rsidRDefault="00BD28E9" w:rsidP="00BD28E9">
      <w:pPr>
        <w:pStyle w:val="BodyTextH1"/>
        <w:jc w:val="center"/>
        <w:rPr>
          <w:b/>
        </w:rPr>
      </w:pPr>
      <w:r w:rsidRPr="00AE188D">
        <w:rPr>
          <w:b/>
        </w:rPr>
        <w:t>Locomotive Card</w:t>
      </w:r>
    </w:p>
    <w:p w:rsidR="00BD28E9" w:rsidRDefault="00BD28E9" w:rsidP="00BD28E9">
      <w:pPr>
        <w:pStyle w:val="BodyTextH1"/>
      </w:pPr>
    </w:p>
    <w:tbl>
      <w:tblPr>
        <w:tblStyle w:val="TableGrid"/>
        <w:tblW w:w="3754" w:type="dxa"/>
        <w:tblLayout w:type="fixed"/>
        <w:tblLook w:val="04A0" w:firstRow="1" w:lastRow="0" w:firstColumn="1" w:lastColumn="0" w:noHBand="0" w:noVBand="1"/>
      </w:tblPr>
      <w:tblGrid>
        <w:gridCol w:w="1220"/>
        <w:gridCol w:w="142"/>
        <w:gridCol w:w="2392"/>
      </w:tblGrid>
      <w:tr w:rsidR="007642F0" w:rsidRPr="007642F0" w:rsidTr="00AE18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 w:val="0"/>
        </w:trPr>
        <w:tc>
          <w:tcPr>
            <w:tcW w:w="1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42F0" w:rsidRPr="00AE188D" w:rsidRDefault="007642F0" w:rsidP="007642F0">
            <w:pPr>
              <w:pStyle w:val="BodyTextH1"/>
              <w:jc w:val="right"/>
              <w:rPr>
                <w:b/>
              </w:rPr>
            </w:pPr>
            <w:r w:rsidRPr="00AE188D">
              <w:rPr>
                <w:b/>
              </w:rPr>
              <w:t>Number:</w:t>
            </w:r>
          </w:p>
        </w:tc>
        <w:tc>
          <w:tcPr>
            <w:tcW w:w="142" w:type="dxa"/>
            <w:tcBorders>
              <w:top w:val="nil"/>
              <w:left w:val="single" w:sz="8" w:space="0" w:color="auto"/>
              <w:bottom w:val="nil"/>
              <w:right w:val="single" w:sz="8" w:space="0" w:color="000000" w:themeColor="text1"/>
            </w:tcBorders>
          </w:tcPr>
          <w:p w:rsidR="007642F0" w:rsidRPr="007642F0" w:rsidRDefault="007642F0" w:rsidP="00AE188D">
            <w:pPr>
              <w:pStyle w:val="BodyTextH1"/>
              <w:jc w:val="left"/>
            </w:pPr>
          </w:p>
        </w:tc>
        <w:tc>
          <w:tcPr>
            <w:tcW w:w="239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6" w:space="0" w:color="000000" w:themeColor="text1"/>
            </w:tcBorders>
          </w:tcPr>
          <w:p w:rsidR="007642F0" w:rsidRPr="007642F0" w:rsidRDefault="008501EB" w:rsidP="00AE188D">
            <w:pPr>
              <w:pStyle w:val="BodyTextH1"/>
              <w:jc w:val="left"/>
            </w:pPr>
            <w:r>
              <w:fldChar w:fldCharType="begin"/>
            </w:r>
            <w:r>
              <w:instrText xml:space="preserve"> MERGEFIELD NUMBER </w:instrText>
            </w:r>
            <w:r>
              <w:rPr>
                <w:noProof/>
              </w:rPr>
              <w:fldChar w:fldCharType="end"/>
            </w:r>
          </w:p>
        </w:tc>
      </w:tr>
      <w:tr w:rsidR="007642F0" w:rsidRPr="007642F0" w:rsidTr="00AE188D">
        <w:trPr>
          <w:tblHeader w:val="0"/>
        </w:trPr>
        <w:tc>
          <w:tcPr>
            <w:tcW w:w="1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42F0" w:rsidRPr="00AE188D" w:rsidRDefault="007642F0" w:rsidP="007642F0">
            <w:pPr>
              <w:pStyle w:val="BodyTextH1"/>
              <w:jc w:val="right"/>
              <w:rPr>
                <w:b/>
              </w:rPr>
            </w:pPr>
            <w:r w:rsidRPr="00AE188D">
              <w:rPr>
                <w:b/>
              </w:rPr>
              <w:t>Railroad:</w:t>
            </w:r>
          </w:p>
        </w:tc>
        <w:tc>
          <w:tcPr>
            <w:tcW w:w="142" w:type="dxa"/>
            <w:tcBorders>
              <w:top w:val="nil"/>
              <w:left w:val="single" w:sz="8" w:space="0" w:color="auto"/>
              <w:bottom w:val="nil"/>
              <w:right w:val="single" w:sz="8" w:space="0" w:color="000000" w:themeColor="text1"/>
            </w:tcBorders>
          </w:tcPr>
          <w:p w:rsidR="007642F0" w:rsidRPr="007642F0" w:rsidRDefault="007642F0" w:rsidP="00AE188D">
            <w:pPr>
              <w:pStyle w:val="BodyTextH1"/>
              <w:jc w:val="left"/>
            </w:pPr>
          </w:p>
        </w:tc>
        <w:tc>
          <w:tcPr>
            <w:tcW w:w="2392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</w:tcBorders>
          </w:tcPr>
          <w:p w:rsidR="007642F0" w:rsidRPr="007642F0" w:rsidRDefault="008501EB" w:rsidP="00AE188D">
            <w:pPr>
              <w:pStyle w:val="BodyTextH1"/>
              <w:jc w:val="left"/>
            </w:pPr>
            <w:r>
              <w:fldChar w:fldCharType="begin"/>
            </w:r>
            <w:r>
              <w:instrText xml:space="preserve"> MERGEFIELD RAILROAD </w:instrText>
            </w:r>
            <w:r>
              <w:rPr>
                <w:noProof/>
              </w:rPr>
              <w:fldChar w:fldCharType="end"/>
            </w:r>
          </w:p>
        </w:tc>
      </w:tr>
      <w:tr w:rsidR="00AE188D" w:rsidRPr="007642F0" w:rsidTr="00AE188D">
        <w:trPr>
          <w:tblHeader w:val="0"/>
        </w:trPr>
        <w:tc>
          <w:tcPr>
            <w:tcW w:w="1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E188D" w:rsidRPr="00AE188D" w:rsidRDefault="00AE188D" w:rsidP="007642F0">
            <w:pPr>
              <w:pStyle w:val="BodyTextH1"/>
              <w:jc w:val="right"/>
              <w:rPr>
                <w:b/>
              </w:rPr>
            </w:pPr>
            <w:r w:rsidRPr="00AE188D">
              <w:rPr>
                <w:b/>
              </w:rPr>
              <w:t>Livery:</w:t>
            </w:r>
          </w:p>
        </w:tc>
        <w:tc>
          <w:tcPr>
            <w:tcW w:w="142" w:type="dxa"/>
            <w:tcBorders>
              <w:top w:val="nil"/>
              <w:left w:val="single" w:sz="8" w:space="0" w:color="auto"/>
              <w:bottom w:val="nil"/>
              <w:right w:val="single" w:sz="8" w:space="0" w:color="000000" w:themeColor="text1"/>
            </w:tcBorders>
          </w:tcPr>
          <w:p w:rsidR="00AE188D" w:rsidRPr="007642F0" w:rsidRDefault="00AE188D" w:rsidP="00AE188D">
            <w:pPr>
              <w:pStyle w:val="BodyTextH1"/>
              <w:jc w:val="left"/>
            </w:pPr>
          </w:p>
        </w:tc>
        <w:tc>
          <w:tcPr>
            <w:tcW w:w="2392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</w:tcBorders>
          </w:tcPr>
          <w:p w:rsidR="00AE188D" w:rsidRDefault="008501EB" w:rsidP="00AE188D">
            <w:pPr>
              <w:pStyle w:val="BodyTextH1"/>
              <w:jc w:val="left"/>
            </w:pPr>
            <w:r>
              <w:fldChar w:fldCharType="begin"/>
            </w:r>
            <w:r>
              <w:instrText xml:space="preserve"> MERGEFIELD LIVERY </w:instrText>
            </w:r>
            <w:r>
              <w:rPr>
                <w:noProof/>
              </w:rPr>
              <w:fldChar w:fldCharType="end"/>
            </w:r>
          </w:p>
        </w:tc>
      </w:tr>
      <w:tr w:rsidR="007642F0" w:rsidRPr="007642F0" w:rsidTr="00AE188D">
        <w:trPr>
          <w:tblHeader w:val="0"/>
        </w:trPr>
        <w:tc>
          <w:tcPr>
            <w:tcW w:w="1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42F0" w:rsidRPr="00AE188D" w:rsidRDefault="007642F0" w:rsidP="007642F0">
            <w:pPr>
              <w:pStyle w:val="BodyTextH1"/>
              <w:jc w:val="right"/>
              <w:rPr>
                <w:b/>
              </w:rPr>
            </w:pPr>
            <w:r w:rsidRPr="00AE188D">
              <w:rPr>
                <w:b/>
              </w:rPr>
              <w:t>Builder:</w:t>
            </w:r>
          </w:p>
        </w:tc>
        <w:tc>
          <w:tcPr>
            <w:tcW w:w="142" w:type="dxa"/>
            <w:tcBorders>
              <w:top w:val="nil"/>
              <w:left w:val="single" w:sz="8" w:space="0" w:color="auto"/>
              <w:bottom w:val="nil"/>
              <w:right w:val="single" w:sz="8" w:space="0" w:color="000000" w:themeColor="text1"/>
            </w:tcBorders>
          </w:tcPr>
          <w:p w:rsidR="007642F0" w:rsidRPr="007642F0" w:rsidRDefault="007642F0" w:rsidP="00AE188D">
            <w:pPr>
              <w:pStyle w:val="BodyTextH1"/>
              <w:jc w:val="left"/>
            </w:pPr>
          </w:p>
        </w:tc>
        <w:tc>
          <w:tcPr>
            <w:tcW w:w="2392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</w:tcBorders>
          </w:tcPr>
          <w:p w:rsidR="007642F0" w:rsidRPr="007642F0" w:rsidRDefault="008501EB" w:rsidP="00AE188D">
            <w:pPr>
              <w:pStyle w:val="BodyTextH1"/>
              <w:jc w:val="left"/>
            </w:pPr>
            <w:r>
              <w:fldChar w:fldCharType="begin"/>
            </w:r>
            <w:r>
              <w:instrText xml:space="preserve"> MERGEFIELD BUILDER </w:instrText>
            </w:r>
            <w:r>
              <w:rPr>
                <w:noProof/>
              </w:rPr>
              <w:fldChar w:fldCharType="end"/>
            </w:r>
          </w:p>
        </w:tc>
      </w:tr>
      <w:tr w:rsidR="007642F0" w:rsidRPr="007642F0" w:rsidTr="00AE188D">
        <w:trPr>
          <w:tblHeader w:val="0"/>
        </w:trPr>
        <w:tc>
          <w:tcPr>
            <w:tcW w:w="1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42F0" w:rsidRPr="00AE188D" w:rsidRDefault="007642F0" w:rsidP="007642F0">
            <w:pPr>
              <w:pStyle w:val="BodyTextH1"/>
              <w:jc w:val="right"/>
              <w:rPr>
                <w:b/>
              </w:rPr>
            </w:pPr>
            <w:r w:rsidRPr="00AE188D">
              <w:rPr>
                <w:b/>
              </w:rPr>
              <w:t>Model #:</w:t>
            </w:r>
          </w:p>
        </w:tc>
        <w:tc>
          <w:tcPr>
            <w:tcW w:w="142" w:type="dxa"/>
            <w:tcBorders>
              <w:top w:val="nil"/>
              <w:left w:val="single" w:sz="8" w:space="0" w:color="auto"/>
              <w:bottom w:val="nil"/>
              <w:right w:val="single" w:sz="8" w:space="0" w:color="000000" w:themeColor="text1"/>
            </w:tcBorders>
          </w:tcPr>
          <w:p w:rsidR="007642F0" w:rsidRPr="007642F0" w:rsidRDefault="007642F0" w:rsidP="00AE188D">
            <w:pPr>
              <w:pStyle w:val="BodyTextH1"/>
              <w:jc w:val="left"/>
            </w:pPr>
          </w:p>
        </w:tc>
        <w:tc>
          <w:tcPr>
            <w:tcW w:w="2392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</w:tcBorders>
          </w:tcPr>
          <w:p w:rsidR="007642F0" w:rsidRPr="007642F0" w:rsidRDefault="008501EB" w:rsidP="00AE188D">
            <w:pPr>
              <w:pStyle w:val="BodyTextH1"/>
              <w:jc w:val="left"/>
            </w:pPr>
            <w:r>
              <w:fldChar w:fldCharType="begin"/>
            </w:r>
            <w:r>
              <w:instrText xml:space="preserve"> MERGEFIELD MODELNUM </w:instrText>
            </w:r>
            <w:r>
              <w:rPr>
                <w:noProof/>
              </w:rPr>
              <w:fldChar w:fldCharType="end"/>
            </w:r>
          </w:p>
        </w:tc>
      </w:tr>
      <w:tr w:rsidR="007642F0" w:rsidRPr="007642F0" w:rsidTr="00AE188D">
        <w:trPr>
          <w:tblHeader w:val="0"/>
        </w:trPr>
        <w:tc>
          <w:tcPr>
            <w:tcW w:w="1220" w:type="dxa"/>
            <w:tcBorders>
              <w:top w:val="single" w:sz="8" w:space="0" w:color="auto"/>
              <w:left w:val="single" w:sz="8" w:space="0" w:color="auto"/>
              <w:bottom w:val="single" w:sz="8" w:space="0" w:color="000000" w:themeColor="text1"/>
              <w:right w:val="single" w:sz="8" w:space="0" w:color="auto"/>
            </w:tcBorders>
          </w:tcPr>
          <w:p w:rsidR="007642F0" w:rsidRPr="00AE188D" w:rsidRDefault="007642F0" w:rsidP="007642F0">
            <w:pPr>
              <w:pStyle w:val="BodyTextH1"/>
              <w:jc w:val="right"/>
              <w:rPr>
                <w:b/>
              </w:rPr>
            </w:pPr>
            <w:r w:rsidRPr="00AE188D">
              <w:rPr>
                <w:b/>
              </w:rPr>
              <w:t>DCC Add:</w:t>
            </w:r>
          </w:p>
        </w:tc>
        <w:tc>
          <w:tcPr>
            <w:tcW w:w="142" w:type="dxa"/>
            <w:tcBorders>
              <w:top w:val="nil"/>
              <w:left w:val="single" w:sz="8" w:space="0" w:color="auto"/>
              <w:bottom w:val="single" w:sz="8" w:space="0" w:color="000000" w:themeColor="text1"/>
              <w:right w:val="single" w:sz="8" w:space="0" w:color="000000" w:themeColor="text1"/>
            </w:tcBorders>
          </w:tcPr>
          <w:p w:rsidR="007642F0" w:rsidRPr="007642F0" w:rsidRDefault="007642F0" w:rsidP="00AE188D">
            <w:pPr>
              <w:pStyle w:val="BodyTextH1"/>
              <w:jc w:val="left"/>
            </w:pPr>
          </w:p>
        </w:tc>
        <w:tc>
          <w:tcPr>
            <w:tcW w:w="2392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:rsidR="007642F0" w:rsidRPr="007642F0" w:rsidRDefault="008501EB" w:rsidP="00AE188D">
            <w:pPr>
              <w:pStyle w:val="BodyTextH1"/>
              <w:jc w:val="left"/>
            </w:pPr>
            <w:r>
              <w:fldChar w:fldCharType="begin"/>
            </w:r>
            <w:r>
              <w:instrText xml:space="preserve"> MERGEFIELD DCC_ADDRESS </w:instrText>
            </w:r>
            <w:r>
              <w:rPr>
                <w:noProof/>
              </w:rPr>
              <w:fldChar w:fldCharType="end"/>
            </w:r>
          </w:p>
        </w:tc>
      </w:tr>
      <w:tr w:rsidR="00BD28E9" w:rsidRPr="007642F0" w:rsidTr="00BD28E9">
        <w:trPr>
          <w:tblHeader w:val="0"/>
        </w:trPr>
        <w:tc>
          <w:tcPr>
            <w:tcW w:w="3754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:rsidR="00BD28E9" w:rsidRPr="00AE188D" w:rsidRDefault="00BD28E9" w:rsidP="00AE188D">
            <w:pPr>
              <w:pStyle w:val="BodyTextH1"/>
              <w:jc w:val="left"/>
              <w:rPr>
                <w:b/>
              </w:rPr>
            </w:pPr>
            <w:r w:rsidRPr="00AE188D">
              <w:rPr>
                <w:b/>
              </w:rPr>
              <w:t>Notes</w:t>
            </w:r>
            <w:r w:rsidR="00AE188D">
              <w:rPr>
                <w:b/>
              </w:rPr>
              <w:t>:</w:t>
            </w:r>
          </w:p>
        </w:tc>
      </w:tr>
      <w:tr w:rsidR="00BD28E9" w:rsidRPr="007642F0" w:rsidTr="00BD28E9">
        <w:trPr>
          <w:tblHeader w:val="0"/>
        </w:trPr>
        <w:tc>
          <w:tcPr>
            <w:tcW w:w="3754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:rsidR="00BD28E9" w:rsidRPr="007642F0" w:rsidRDefault="008501EB" w:rsidP="00AE188D">
            <w:pPr>
              <w:pStyle w:val="BodyTextH1"/>
              <w:jc w:val="left"/>
            </w:pPr>
            <w:r>
              <w:fldChar w:fldCharType="begin"/>
            </w:r>
            <w:r>
              <w:instrText xml:space="preserve"> MERGEFIELD NOTES </w:instrText>
            </w:r>
            <w:r>
              <w:rPr>
                <w:noProof/>
              </w:rPr>
              <w:fldChar w:fldCharType="end"/>
            </w:r>
          </w:p>
        </w:tc>
      </w:tr>
    </w:tbl>
    <w:p w:rsidR="002A4331" w:rsidRPr="005222EA" w:rsidRDefault="002A4331" w:rsidP="007642F0"/>
    <w:sectPr w:rsidR="002A4331" w:rsidRPr="005222EA" w:rsidSect="005222EA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4321" w:h="7201" w:code="219"/>
      <w:pgMar w:top="284" w:right="284" w:bottom="284" w:left="28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188D" w:rsidRDefault="00AE188D">
      <w:r>
        <w:separator/>
      </w:r>
    </w:p>
  </w:endnote>
  <w:endnote w:type="continuationSeparator" w:id="0">
    <w:p w:rsidR="00AE188D" w:rsidRDefault="00AE18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ston Traffic">
    <w:panose1 w:val="02000000000000000000"/>
    <w:charset w:val="00"/>
    <w:family w:val="auto"/>
    <w:pitch w:val="variable"/>
    <w:sig w:usb0="00000083" w:usb1="00000000" w:usb2="00000000" w:usb3="00000000" w:csb0="00000009" w:csb1="00000000"/>
  </w:font>
  <w:font w:name="Airborne">
    <w:panose1 w:val="02000000000000000000"/>
    <w:charset w:val="00"/>
    <w:family w:val="auto"/>
    <w:pitch w:val="variable"/>
    <w:sig w:usb0="00000A83" w:usb1="00000000" w:usb2="00000000" w:usb3="00000000" w:csb0="0000002D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  <w:embedRegular r:id="rId1" w:fontKey="{758C9F40-F6C0-4D56-A8EE-2A63BCCAC851}"/>
    <w:embedBold r:id="rId2" w:fontKey="{58F6AB7F-7652-4497-98C4-119AD2190BE4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rket Deco">
    <w:altName w:val="Times New Roman"/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Helvetica">
    <w:panose1 w:val="020B05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  <w:embedRegular r:id="rId3" w:subsetted="1" w:fontKey="{1DA7DFD2-78DA-4039-B2D2-8763347415E1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188D" w:rsidRPr="007642F0" w:rsidRDefault="00AE188D" w:rsidP="007642F0">
    <w:pPr>
      <w:pStyle w:val="Footer"/>
    </w:pPr>
    <w:r>
      <w:tab/>
      <w:t>A Hunter Valley Lines Road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188D" w:rsidRPr="00BA4345" w:rsidRDefault="00AE188D" w:rsidP="007642F0">
    <w:pPr>
      <w:pStyle w:val="Footer"/>
    </w:pPr>
    <w:r w:rsidRPr="00EA0007">
      <w:tab/>
    </w:r>
    <w:r w:rsidRPr="00EA0007">
      <w:fldChar w:fldCharType="begin"/>
    </w:r>
    <w:r w:rsidRPr="00EA0007">
      <w:instrText xml:space="preserve"> if </w:instrText>
    </w:r>
    <w:r w:rsidRPr="00EA0007">
      <w:fldChar w:fldCharType="begin"/>
    </w:r>
    <w:r w:rsidRPr="00EA0007">
      <w:instrText xml:space="preserve"> page </w:instrText>
    </w:r>
    <w:r w:rsidRPr="00EA0007">
      <w:fldChar w:fldCharType="separate"/>
    </w:r>
    <w:r w:rsidR="008501EB">
      <w:rPr>
        <w:noProof/>
      </w:rPr>
      <w:instrText>1</w:instrText>
    </w:r>
    <w:r w:rsidRPr="00EA0007">
      <w:fldChar w:fldCharType="end"/>
    </w:r>
    <w:r w:rsidRPr="00EA0007">
      <w:instrText xml:space="preserve"> &lt; </w:instrText>
    </w:r>
    <w:r w:rsidR="008501EB">
      <w:fldChar w:fldCharType="begin"/>
    </w:r>
    <w:r w:rsidR="008501EB">
      <w:instrText xml:space="preserve"> numpages </w:instrText>
    </w:r>
    <w:r w:rsidR="008501EB">
      <w:fldChar w:fldCharType="separate"/>
    </w:r>
    <w:r w:rsidR="008501EB">
      <w:rPr>
        <w:noProof/>
      </w:rPr>
      <w:instrText>1</w:instrText>
    </w:r>
    <w:r w:rsidR="008501EB">
      <w:rPr>
        <w:noProof/>
      </w:rPr>
      <w:fldChar w:fldCharType="end"/>
    </w:r>
    <w:r>
      <w:instrText xml:space="preserve"> "</w:instrText>
    </w:r>
    <w:r w:rsidRPr="00EA0007">
      <w:instrText>" "</w:instrText>
    </w:r>
    <w:r w:rsidRPr="00EA0007">
      <w:fldChar w:fldCharType="begin"/>
    </w:r>
    <w:r w:rsidRPr="00EA0007">
      <w:instrText xml:space="preserve"> INCLUDETEXT  "S:\\Templates\\Andrew_Martin\\Reference\\Copyright\\Short_Copyright.docx" </w:instrText>
    </w:r>
    <w:r>
      <w:instrText xml:space="preserve">Copyright_Short </w:instrText>
    </w:r>
    <w:r w:rsidRPr="00EA0007">
      <w:instrText xml:space="preserve">\* CHARFORMAT  \* MERGEFORMAT </w:instrText>
    </w:r>
    <w:r w:rsidRPr="00EA0007">
      <w:fldChar w:fldCharType="separate"/>
    </w:r>
    <w:bookmarkStart w:id="1" w:name="Copyright_Short"/>
    <w:r w:rsidR="008501EB" w:rsidRPr="00DD13D2">
      <w:instrText>Copyright ©</w:instrText>
    </w:r>
    <w:r w:rsidR="008501EB" w:rsidRPr="00DD13D2">
      <w:fldChar w:fldCharType="begin"/>
    </w:r>
    <w:r w:rsidR="008501EB" w:rsidRPr="00DD13D2">
      <w:instrText xml:space="preserve"> DATE  \@ "yyyy" \* MERGEFORMAT </w:instrText>
    </w:r>
    <w:r w:rsidR="008501EB" w:rsidRPr="00DD13D2">
      <w:fldChar w:fldCharType="separate"/>
    </w:r>
    <w:r w:rsidR="008501EB">
      <w:rPr>
        <w:noProof/>
      </w:rPr>
      <w:instrText>2021</w:instrText>
    </w:r>
    <w:r w:rsidR="008501EB" w:rsidRPr="00DD13D2">
      <w:rPr>
        <w:noProof/>
      </w:rPr>
      <w:fldChar w:fldCharType="end"/>
    </w:r>
    <w:r w:rsidR="008501EB" w:rsidRPr="00DD13D2">
      <w:instrText xml:space="preserve"> </w:instrText>
    </w:r>
    <w:r w:rsidR="008501EB" w:rsidRPr="008501EB">
      <w:rPr>
        <w:rFonts w:ascii="Cambria Math" w:hAnsi="Cambria Math" w:cs="Cambria Math"/>
      </w:rPr>
      <w:instrText>-</w:instrText>
    </w:r>
    <w:r w:rsidR="008501EB">
      <w:instrText xml:space="preserve"> </w:instrText>
    </w:r>
    <w:fldSimple w:instr=" AUTHOR  \* Caps  \* MERGEFORMAT ">
      <w:r w:rsidR="008501EB">
        <w:rPr>
          <w:noProof/>
        </w:rPr>
        <w:instrText>Andrew Martin</w:instrText>
      </w:r>
    </w:fldSimple>
    <w:bookmarkEnd w:id="1"/>
    <w:r w:rsidRPr="00EA0007">
      <w:fldChar w:fldCharType="end"/>
    </w:r>
    <w:r w:rsidRPr="00EA0007">
      <w:instrText xml:space="preserve">" </w:instrText>
    </w:r>
    <w:r w:rsidRPr="00EA0007">
      <w:fldChar w:fldCharType="separate"/>
    </w:r>
    <w:r w:rsidR="008501EB" w:rsidRPr="00DD13D2">
      <w:rPr>
        <w:noProof/>
      </w:rPr>
      <w:t>Copyright ©</w:t>
    </w:r>
    <w:r w:rsidR="008501EB">
      <w:rPr>
        <w:noProof/>
      </w:rPr>
      <w:t>2021</w:t>
    </w:r>
    <w:r w:rsidR="008501EB" w:rsidRPr="00DD13D2">
      <w:rPr>
        <w:noProof/>
      </w:rPr>
      <w:t xml:space="preserve"> </w:t>
    </w:r>
    <w:r w:rsidR="008501EB" w:rsidRPr="008501EB">
      <w:rPr>
        <w:rFonts w:ascii="Cambria Math" w:hAnsi="Cambria Math" w:cs="Cambria Math"/>
        <w:noProof/>
      </w:rPr>
      <w:t>-</w:t>
    </w:r>
    <w:r w:rsidR="008501EB">
      <w:rPr>
        <w:noProof/>
      </w:rPr>
      <w:t xml:space="preserve"> Andrew Martin</w:t>
    </w:r>
    <w:r w:rsidRPr="00EA0007">
      <w:fldChar w:fldCharType="end"/>
    </w:r>
    <w:r>
      <w:tab/>
    </w:r>
    <w:r w:rsidRPr="00EA0007">
      <w:fldChar w:fldCharType="begin"/>
    </w:r>
    <w:r w:rsidRPr="00EA0007">
      <w:instrText xml:space="preserve"> if </w:instrText>
    </w:r>
    <w:r w:rsidRPr="00EA0007">
      <w:fldChar w:fldCharType="begin"/>
    </w:r>
    <w:r w:rsidRPr="00EA0007">
      <w:instrText xml:space="preserve"> page </w:instrText>
    </w:r>
    <w:r w:rsidRPr="00EA0007">
      <w:fldChar w:fldCharType="separate"/>
    </w:r>
    <w:r w:rsidR="008501EB">
      <w:rPr>
        <w:noProof/>
      </w:rPr>
      <w:instrText>1</w:instrText>
    </w:r>
    <w:r w:rsidRPr="00EA0007">
      <w:fldChar w:fldCharType="end"/>
    </w:r>
    <w:r w:rsidRPr="00EA0007">
      <w:instrText xml:space="preserve"> &lt; </w:instrText>
    </w:r>
    <w:r w:rsidR="008501EB">
      <w:fldChar w:fldCharType="begin"/>
    </w:r>
    <w:r w:rsidR="008501EB">
      <w:instrText xml:space="preserve"> numpages </w:instrText>
    </w:r>
    <w:r w:rsidR="008501EB">
      <w:fldChar w:fldCharType="separate"/>
    </w:r>
    <w:r w:rsidR="008501EB">
      <w:rPr>
        <w:noProof/>
      </w:rPr>
      <w:instrText>1</w:instrText>
    </w:r>
    <w:r w:rsidR="008501EB">
      <w:rPr>
        <w:noProof/>
      </w:rPr>
      <w:fldChar w:fldCharType="end"/>
    </w:r>
    <w:r w:rsidRPr="00EA0007">
      <w:instrText xml:space="preserve"> "Continue</w:instrText>
    </w:r>
    <w:r>
      <w:instrText>d</w:instrText>
    </w:r>
    <w:r w:rsidRPr="00EA0007">
      <w:instrText xml:space="preserve"> </w:instrText>
    </w:r>
    <w:r>
      <w:instrText>Over THe page</w:instrText>
    </w:r>
    <w:r w:rsidRPr="00EA0007">
      <w:instrText xml:space="preserve">" "" </w:instrText>
    </w:r>
    <w:r w:rsidRPr="00EA0007"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188D" w:rsidRDefault="00AE188D" w:rsidP="007642F0">
    <w:pPr>
      <w:pStyle w:val="Footer"/>
    </w:pPr>
    <w:r>
      <w:tab/>
    </w:r>
    <w:r w:rsidR="00D7264A">
      <w:t>Your RR’s tag line here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188D" w:rsidRDefault="00AE188D">
      <w:r>
        <w:separator/>
      </w:r>
    </w:p>
  </w:footnote>
  <w:footnote w:type="continuationSeparator" w:id="0">
    <w:p w:rsidR="00AE188D" w:rsidRDefault="00AE18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188D" w:rsidRDefault="00AE188D" w:rsidP="007642F0">
    <w:pPr>
      <w:pStyle w:val="Header"/>
    </w:pPr>
    <w:r>
      <w:tab/>
    </w:r>
    <w:r w:rsidR="008501EB">
      <w:fldChar w:fldCharType="begin"/>
    </w:r>
    <w:r w:rsidR="008501EB">
      <w:instrText xml:space="preserve"> TITLE   \* MERGEFORMAT </w:instrText>
    </w:r>
    <w:r w:rsidR="008501EB">
      <w:fldChar w:fldCharType="separate"/>
    </w:r>
    <w:r w:rsidR="008501EB">
      <w:t>Index Card (3x5 inch)</w:t>
    </w:r>
    <w:r w:rsidR="008501EB">
      <w:fldChar w:fldCharType="end"/>
    </w:r>
    <w:r>
      <w:t xml:space="preserve"> - </w:t>
    </w:r>
    <w:r w:rsidR="008501EB">
      <w:fldChar w:fldCharType="begin"/>
    </w:r>
    <w:r w:rsidR="008501EB">
      <w:instrText xml:space="preserve"> SUBJECT   \* MERGEFORMAT </w:instrText>
    </w:r>
    <w:r w:rsidR="008501EB">
      <w:fldChar w:fldCharType="separate"/>
    </w:r>
    <w:r w:rsidR="008501EB">
      <w:t>Locomotive Card</w:t>
    </w:r>
    <w:r w:rsidR="008501EB">
      <w:fldChar w:fldCharType="end"/>
    </w:r>
    <w:r>
      <w:tab/>
    </w:r>
    <w:r>
      <w:fldChar w:fldCharType="begin"/>
    </w:r>
    <w:r>
      <w:instrText xml:space="preserve"> PAGE  \* Arabic \* MERGEFORMAT </w:instrText>
    </w:r>
    <w:r>
      <w:fldChar w:fldCharType="separate"/>
    </w:r>
    <w:r w:rsidR="008501EB">
      <w:rPr>
        <w:noProof/>
      </w:rPr>
      <w:t>1</w:t>
    </w:r>
    <w: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188D" w:rsidRPr="007642F0" w:rsidRDefault="00AE188D" w:rsidP="007642F0">
    <w:pPr>
      <w:pStyle w:val="Header"/>
    </w:pPr>
    <w:r w:rsidRPr="007642F0">
      <w:tab/>
    </w:r>
    <w:r w:rsidR="00D7264A">
      <w:t>Your Railroad Name Here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8.15pt;height:18.15pt" o:bullet="t">
        <v:imagedata r:id="rId1" o:title="Notepad_24x24"/>
      </v:shape>
    </w:pict>
  </w:numPicBullet>
  <w:numPicBullet w:numPicBulletId="1">
    <w:pict>
      <v:shape id="_x0000_i1030" type="#_x0000_t75" style="width:18.15pt;height:18.15pt" o:bullet="t">
        <v:imagedata r:id="rId2" o:title="Caution_24x24"/>
      </v:shape>
    </w:pict>
  </w:numPicBullet>
  <w:numPicBullet w:numPicBulletId="2">
    <w:pict>
      <v:shape id="_x0000_i1031" type="#_x0000_t75" style="width:16.3pt;height:16.3pt" o:bullet="t">
        <v:imagedata r:id="rId3" o:title="Warning_22x22"/>
      </v:shape>
    </w:pict>
  </w:numPicBullet>
  <w:abstractNum w:abstractNumId="0">
    <w:nsid w:val="0A382781"/>
    <w:multiLevelType w:val="multilevel"/>
    <w:tmpl w:val="BDD6334E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>
    <w:nsid w:val="2C806FBE"/>
    <w:multiLevelType w:val="hybridMultilevel"/>
    <w:tmpl w:val="25C8AC7E"/>
    <w:lvl w:ilvl="0" w:tplc="93C6A5F0">
      <w:start w:val="1"/>
      <w:numFmt w:val="bullet"/>
      <w:pStyle w:val="NoteWarning"/>
      <w:lvlText w:val=""/>
      <w:lvlPicBulletId w:val="2"/>
      <w:lvlJc w:val="left"/>
      <w:pPr>
        <w:ind w:left="3065" w:hanging="360"/>
      </w:pPr>
      <w:rPr>
        <w:rFonts w:ascii="Symbol" w:hAnsi="Symbol" w:hint="default"/>
        <w:color w:val="auto"/>
      </w:rPr>
    </w:lvl>
    <w:lvl w:ilvl="1" w:tplc="0C090003">
      <w:start w:val="1"/>
      <w:numFmt w:val="bullet"/>
      <w:lvlText w:val="o"/>
      <w:lvlJc w:val="left"/>
      <w:pPr>
        <w:ind w:left="37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5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2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9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6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3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81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825" w:hanging="360"/>
      </w:pPr>
      <w:rPr>
        <w:rFonts w:ascii="Wingdings" w:hAnsi="Wingdings" w:hint="default"/>
      </w:rPr>
    </w:lvl>
  </w:abstractNum>
  <w:abstractNum w:abstractNumId="2">
    <w:nsid w:val="3556577C"/>
    <w:multiLevelType w:val="multilevel"/>
    <w:tmpl w:val="68B2EFF8"/>
    <w:styleLink w:val="LetteredBullet"/>
    <w:lvl w:ilvl="0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E56450D"/>
    <w:multiLevelType w:val="hybridMultilevel"/>
    <w:tmpl w:val="8F460F0C"/>
    <w:lvl w:ilvl="0" w:tplc="BF744E52">
      <w:start w:val="1"/>
      <w:numFmt w:val="bullet"/>
      <w:pStyle w:val="NoteCaution"/>
      <w:lvlText w:val=""/>
      <w:lvlPicBulletId w:val="1"/>
      <w:lvlJc w:val="left"/>
      <w:pPr>
        <w:ind w:left="2705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4">
    <w:nsid w:val="5F7728C1"/>
    <w:multiLevelType w:val="hybridMultilevel"/>
    <w:tmpl w:val="B9B62004"/>
    <w:lvl w:ilvl="0" w:tplc="A5BA463C">
      <w:start w:val="1"/>
      <w:numFmt w:val="bullet"/>
      <w:pStyle w:val="NoteNotification"/>
      <w:lvlText w:val=""/>
      <w:lvlPicBulletId w:val="0"/>
      <w:lvlJc w:val="left"/>
      <w:pPr>
        <w:ind w:left="3725" w:hanging="360"/>
      </w:pPr>
      <w:rPr>
        <w:rFonts w:ascii="Symbol" w:hAnsi="Symbol" w:hint="default"/>
        <w:color w:val="auto"/>
      </w:rPr>
    </w:lvl>
    <w:lvl w:ilvl="1" w:tplc="0C090003">
      <w:start w:val="1"/>
      <w:numFmt w:val="bullet"/>
      <w:lvlText w:val="o"/>
      <w:lvlJc w:val="left"/>
      <w:pPr>
        <w:ind w:left="444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16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88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660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32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804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876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9485" w:hanging="360"/>
      </w:pPr>
      <w:rPr>
        <w:rFonts w:ascii="Wingdings" w:hAnsi="Wingdings" w:hint="default"/>
      </w:rPr>
    </w:lvl>
  </w:abstractNum>
  <w:abstractNum w:abstractNumId="5">
    <w:nsid w:val="653E4BD2"/>
    <w:multiLevelType w:val="multilevel"/>
    <w:tmpl w:val="4E78D2B6"/>
    <w:lvl w:ilvl="0">
      <w:start w:val="1"/>
      <w:numFmt w:val="decimal"/>
      <w:pStyle w:val="NumBulletH1"/>
      <w:lvlText w:val="%1)"/>
      <w:lvlJc w:val="left"/>
      <w:pPr>
        <w:tabs>
          <w:tab w:val="num" w:pos="2855"/>
        </w:tabs>
        <w:ind w:left="2855" w:hanging="360"/>
      </w:pPr>
      <w:rPr>
        <w:b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)"/>
      <w:lvlJc w:val="left"/>
      <w:pPr>
        <w:tabs>
          <w:tab w:val="num" w:pos="3215"/>
        </w:tabs>
        <w:ind w:left="3215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3575"/>
        </w:tabs>
        <w:ind w:left="3575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3935"/>
        </w:tabs>
        <w:ind w:left="3935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4295"/>
        </w:tabs>
        <w:ind w:left="4295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4655"/>
        </w:tabs>
        <w:ind w:left="4655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15"/>
        </w:tabs>
        <w:ind w:left="5015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375"/>
        </w:tabs>
        <w:ind w:left="5375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735"/>
        </w:tabs>
        <w:ind w:left="5735" w:hanging="360"/>
      </w:pPr>
      <w:rPr>
        <w:rFonts w:hint="default"/>
      </w:rPr>
    </w:lvl>
  </w:abstractNum>
  <w:abstractNum w:abstractNumId="6">
    <w:nsid w:val="65610935"/>
    <w:multiLevelType w:val="multilevel"/>
    <w:tmpl w:val="2CA872C6"/>
    <w:lvl w:ilvl="0">
      <w:start w:val="1"/>
      <w:numFmt w:val="bullet"/>
      <w:lvlText w:val=""/>
      <w:lvlJc w:val="left"/>
      <w:pPr>
        <w:tabs>
          <w:tab w:val="num" w:pos="5715"/>
        </w:tabs>
        <w:ind w:left="5715" w:hanging="385"/>
      </w:pPr>
      <w:rPr>
        <w:rFonts w:ascii="Symbol" w:hAnsi="Symbol" w:hint="default"/>
        <w:color w:val="083B28"/>
      </w:rPr>
    </w:lvl>
    <w:lvl w:ilvl="1">
      <w:start w:val="1"/>
      <w:numFmt w:val="bullet"/>
      <w:lvlText w:val="o"/>
      <w:lvlJc w:val="left"/>
      <w:pPr>
        <w:tabs>
          <w:tab w:val="num" w:pos="4275"/>
        </w:tabs>
        <w:ind w:left="4275" w:hanging="360"/>
      </w:pPr>
      <w:rPr>
        <w:rFonts w:ascii="Courier New" w:hAnsi="Courier New"/>
        <w:sz w:val="24"/>
      </w:rPr>
    </w:lvl>
    <w:lvl w:ilvl="2">
      <w:start w:val="1"/>
      <w:numFmt w:val="bullet"/>
      <w:lvlText w:val=""/>
      <w:lvlJc w:val="left"/>
      <w:pPr>
        <w:tabs>
          <w:tab w:val="num" w:pos="4995"/>
        </w:tabs>
        <w:ind w:left="499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5715"/>
        </w:tabs>
        <w:ind w:left="571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6435"/>
        </w:tabs>
        <w:ind w:left="643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7155"/>
        </w:tabs>
        <w:ind w:left="715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7875"/>
        </w:tabs>
        <w:ind w:left="787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8595"/>
        </w:tabs>
        <w:ind w:left="859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9315"/>
        </w:tabs>
        <w:ind w:left="9315" w:hanging="360"/>
      </w:pPr>
      <w:rPr>
        <w:rFonts w:ascii="Wingdings" w:hAnsi="Wingdings" w:hint="default"/>
      </w:rPr>
    </w:lvl>
  </w:abstractNum>
  <w:abstractNum w:abstractNumId="7">
    <w:nsid w:val="69081CD4"/>
    <w:multiLevelType w:val="multilevel"/>
    <w:tmpl w:val="68B2EFF8"/>
    <w:lvl w:ilvl="0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6AD149C"/>
    <w:multiLevelType w:val="multilevel"/>
    <w:tmpl w:val="2CA872C6"/>
    <w:styleLink w:val="BulletH1Sub1"/>
    <w:lvl w:ilvl="0">
      <w:start w:val="1"/>
      <w:numFmt w:val="bullet"/>
      <w:lvlText w:val=""/>
      <w:lvlJc w:val="left"/>
      <w:pPr>
        <w:tabs>
          <w:tab w:val="num" w:pos="5715"/>
        </w:tabs>
        <w:ind w:left="5715" w:hanging="385"/>
      </w:pPr>
      <w:rPr>
        <w:rFonts w:ascii="Symbol" w:hAnsi="Symbol" w:hint="default"/>
        <w:color w:val="083B28"/>
      </w:rPr>
    </w:lvl>
    <w:lvl w:ilvl="1">
      <w:start w:val="1"/>
      <w:numFmt w:val="bullet"/>
      <w:lvlText w:val="o"/>
      <w:lvlJc w:val="left"/>
      <w:pPr>
        <w:tabs>
          <w:tab w:val="num" w:pos="4275"/>
        </w:tabs>
        <w:ind w:left="4275" w:hanging="360"/>
      </w:pPr>
      <w:rPr>
        <w:rFonts w:ascii="Courier New" w:hAnsi="Courier New"/>
        <w:sz w:val="24"/>
      </w:rPr>
    </w:lvl>
    <w:lvl w:ilvl="2">
      <w:start w:val="1"/>
      <w:numFmt w:val="bullet"/>
      <w:lvlText w:val=""/>
      <w:lvlJc w:val="left"/>
      <w:pPr>
        <w:tabs>
          <w:tab w:val="num" w:pos="4995"/>
        </w:tabs>
        <w:ind w:left="499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5715"/>
        </w:tabs>
        <w:ind w:left="571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6435"/>
        </w:tabs>
        <w:ind w:left="643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7155"/>
        </w:tabs>
        <w:ind w:left="715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7875"/>
        </w:tabs>
        <w:ind w:left="787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8595"/>
        </w:tabs>
        <w:ind w:left="859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9315"/>
        </w:tabs>
        <w:ind w:left="9315" w:hanging="360"/>
      </w:pPr>
      <w:rPr>
        <w:rFonts w:ascii="Wingdings" w:hAnsi="Wingdings" w:hint="default"/>
      </w:rPr>
    </w:lvl>
  </w:abstractNum>
  <w:abstractNum w:abstractNumId="9">
    <w:nsid w:val="7CC266C7"/>
    <w:multiLevelType w:val="hybridMultilevel"/>
    <w:tmpl w:val="E8627A54"/>
    <w:lvl w:ilvl="0" w:tplc="75C44A0E">
      <w:start w:val="1"/>
      <w:numFmt w:val="bullet"/>
      <w:pStyle w:val="BulletH1"/>
      <w:lvlText w:val=""/>
      <w:lvlJc w:val="left"/>
      <w:pPr>
        <w:tabs>
          <w:tab w:val="num" w:pos="7135"/>
        </w:tabs>
        <w:ind w:left="7135" w:hanging="385"/>
      </w:pPr>
      <w:rPr>
        <w:rFonts w:ascii="Symbol" w:hAnsi="Symbol" w:hint="default"/>
        <w:color w:val="083B28"/>
      </w:rPr>
    </w:lvl>
    <w:lvl w:ilvl="1" w:tplc="0C090003">
      <w:start w:val="1"/>
      <w:numFmt w:val="bullet"/>
      <w:lvlText w:val="o"/>
      <w:lvlJc w:val="left"/>
      <w:pPr>
        <w:tabs>
          <w:tab w:val="num" w:pos="5695"/>
        </w:tabs>
        <w:ind w:left="569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6415"/>
        </w:tabs>
        <w:ind w:left="641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7135"/>
        </w:tabs>
        <w:ind w:left="713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7855"/>
        </w:tabs>
        <w:ind w:left="785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8575"/>
        </w:tabs>
        <w:ind w:left="857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9295"/>
        </w:tabs>
        <w:ind w:left="929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10015"/>
        </w:tabs>
        <w:ind w:left="1001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10735"/>
        </w:tabs>
        <w:ind w:left="10735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0"/>
  </w:num>
  <w:num w:numId="4">
    <w:abstractNumId w:val="7"/>
  </w:num>
  <w:num w:numId="5">
    <w:abstractNumId w:val="4"/>
  </w:num>
  <w:num w:numId="6">
    <w:abstractNumId w:val="3"/>
  </w:num>
  <w:num w:numId="7">
    <w:abstractNumId w:val="1"/>
  </w:num>
  <w:num w:numId="8">
    <w:abstractNumId w:val="5"/>
  </w:num>
  <w:num w:numId="9">
    <w:abstractNumId w:val="9"/>
  </w:num>
  <w:num w:numId="10">
    <w:abstractNumId w:val="6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7"/>
  </w:num>
  <w:num w:numId="21">
    <w:abstractNumId w:val="4"/>
  </w:num>
  <w:num w:numId="22">
    <w:abstractNumId w:val="3"/>
  </w:num>
  <w:num w:numId="23">
    <w:abstractNumId w:val="1"/>
  </w:num>
  <w:num w:numId="24">
    <w:abstractNumId w:val="5"/>
  </w:num>
  <w:num w:numId="25">
    <w:abstractNumId w:val="9"/>
  </w:num>
  <w:num w:numId="26">
    <w:abstractNumId w:val="8"/>
  </w:num>
  <w:num w:numId="27">
    <w:abstractNumId w:val="2"/>
  </w:num>
  <w:num w:numId="28">
    <w:abstractNumId w:val="4"/>
  </w:num>
  <w:num w:numId="29">
    <w:abstractNumId w:val="3"/>
  </w:num>
  <w:num w:numId="30">
    <w:abstractNumId w:val="1"/>
  </w:num>
  <w:num w:numId="31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mailMerge>
    <w:mainDocumentType w:val="formLetters"/>
    <w:linkToQuery/>
    <w:dataType w:val="native"/>
    <w:connectString w:val="Provider=Microsoft.ACE.OLEDB.12.0;User ID=Admin;Data Source=&quot;D:\_Modelling\Car_Cards\Andrew's HVL Locomotive Card Database.xlsx&quot;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"/>
    <w:query w:val="SELECT * FROM `Locomotives$`"/>
    <w:dataSource r:id="rId1"/>
    <w:viewMergedData/>
    <w:activeRecord w:val="4"/>
    <w:odso>
      <w:udl w:val="Provider=Microsoft.ACE.OLEDB.12.0;User ID=Admin;Data Source=&quot;D:\_Modelling\Car_Cards\Andrew's HVL Locomotive Card Database.xlsx&quot;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"/>
      <w:table w:val="Locomotives$"/>
      <w:src r:id="rId2"/>
      <w:colDelim w:val="9"/>
      <w:type w:val="database"/>
      <w:fHdr/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</w:odso>
  </w:mailMerge>
  <w:documentProtection w:edit="forms" w:formatting="1" w:enforcement="0"/>
  <w:styleLockTheme/>
  <w:defaultTabStop w:val="720"/>
  <w:evenAndOddHeaders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var1" w:val="1"/>
    <w:docVar w:name="var2" w:val="2"/>
    <w:docVar w:name="var3" w:val="3"/>
  </w:docVars>
  <w:rsids>
    <w:rsidRoot w:val="005222EA"/>
    <w:rsid w:val="00000807"/>
    <w:rsid w:val="00003680"/>
    <w:rsid w:val="00007845"/>
    <w:rsid w:val="0001160C"/>
    <w:rsid w:val="00012CEF"/>
    <w:rsid w:val="00015E5E"/>
    <w:rsid w:val="00017572"/>
    <w:rsid w:val="00017BC2"/>
    <w:rsid w:val="00021720"/>
    <w:rsid w:val="00024828"/>
    <w:rsid w:val="00025B69"/>
    <w:rsid w:val="000265F5"/>
    <w:rsid w:val="0003048D"/>
    <w:rsid w:val="00031965"/>
    <w:rsid w:val="00034DF6"/>
    <w:rsid w:val="00035CBB"/>
    <w:rsid w:val="0003719A"/>
    <w:rsid w:val="000377E4"/>
    <w:rsid w:val="00043506"/>
    <w:rsid w:val="00050316"/>
    <w:rsid w:val="00055234"/>
    <w:rsid w:val="00055241"/>
    <w:rsid w:val="000610CC"/>
    <w:rsid w:val="00065BC6"/>
    <w:rsid w:val="000660DE"/>
    <w:rsid w:val="00074CFB"/>
    <w:rsid w:val="00081F83"/>
    <w:rsid w:val="00082A0D"/>
    <w:rsid w:val="000864B1"/>
    <w:rsid w:val="00087F43"/>
    <w:rsid w:val="00090E74"/>
    <w:rsid w:val="00091928"/>
    <w:rsid w:val="000937F8"/>
    <w:rsid w:val="000962C2"/>
    <w:rsid w:val="00096733"/>
    <w:rsid w:val="000A163D"/>
    <w:rsid w:val="000A73CF"/>
    <w:rsid w:val="000B3EA9"/>
    <w:rsid w:val="000B44F6"/>
    <w:rsid w:val="000B50D1"/>
    <w:rsid w:val="000C3BDE"/>
    <w:rsid w:val="000C5C6A"/>
    <w:rsid w:val="000E1855"/>
    <w:rsid w:val="000E378C"/>
    <w:rsid w:val="000E38F5"/>
    <w:rsid w:val="000F0B6B"/>
    <w:rsid w:val="000F7319"/>
    <w:rsid w:val="000F78EB"/>
    <w:rsid w:val="001046BC"/>
    <w:rsid w:val="0010665F"/>
    <w:rsid w:val="00111943"/>
    <w:rsid w:val="001152E0"/>
    <w:rsid w:val="001158CB"/>
    <w:rsid w:val="001229ED"/>
    <w:rsid w:val="00125F3B"/>
    <w:rsid w:val="001328C4"/>
    <w:rsid w:val="00135A8F"/>
    <w:rsid w:val="001404BD"/>
    <w:rsid w:val="00141A29"/>
    <w:rsid w:val="00146105"/>
    <w:rsid w:val="00147AC2"/>
    <w:rsid w:val="00151D3E"/>
    <w:rsid w:val="001563A1"/>
    <w:rsid w:val="00157E7F"/>
    <w:rsid w:val="0016159D"/>
    <w:rsid w:val="00171A20"/>
    <w:rsid w:val="0017225D"/>
    <w:rsid w:val="00174897"/>
    <w:rsid w:val="00174FD9"/>
    <w:rsid w:val="00177D5D"/>
    <w:rsid w:val="001856A8"/>
    <w:rsid w:val="001911F5"/>
    <w:rsid w:val="00193CD7"/>
    <w:rsid w:val="001A0109"/>
    <w:rsid w:val="001A4FF2"/>
    <w:rsid w:val="001A58A6"/>
    <w:rsid w:val="001A665C"/>
    <w:rsid w:val="001A6DD1"/>
    <w:rsid w:val="001B19F2"/>
    <w:rsid w:val="001B313A"/>
    <w:rsid w:val="001B3979"/>
    <w:rsid w:val="001B4AA4"/>
    <w:rsid w:val="001B4D8B"/>
    <w:rsid w:val="001B6316"/>
    <w:rsid w:val="001B7418"/>
    <w:rsid w:val="001C29F3"/>
    <w:rsid w:val="001C7D54"/>
    <w:rsid w:val="001D10CA"/>
    <w:rsid w:val="001D418A"/>
    <w:rsid w:val="001D4732"/>
    <w:rsid w:val="001D599A"/>
    <w:rsid w:val="001E3E72"/>
    <w:rsid w:val="001E73B9"/>
    <w:rsid w:val="001F328F"/>
    <w:rsid w:val="001F3CF3"/>
    <w:rsid w:val="001F54C8"/>
    <w:rsid w:val="0020045A"/>
    <w:rsid w:val="00200C26"/>
    <w:rsid w:val="002027C3"/>
    <w:rsid w:val="00202A84"/>
    <w:rsid w:val="00204163"/>
    <w:rsid w:val="0020570A"/>
    <w:rsid w:val="00205D11"/>
    <w:rsid w:val="00211AE4"/>
    <w:rsid w:val="00217A5B"/>
    <w:rsid w:val="0022017C"/>
    <w:rsid w:val="00225A40"/>
    <w:rsid w:val="002315C7"/>
    <w:rsid w:val="00232995"/>
    <w:rsid w:val="00233B90"/>
    <w:rsid w:val="00233CA3"/>
    <w:rsid w:val="0023503D"/>
    <w:rsid w:val="00243C3A"/>
    <w:rsid w:val="0024421F"/>
    <w:rsid w:val="002448B3"/>
    <w:rsid w:val="00245CCB"/>
    <w:rsid w:val="002518EA"/>
    <w:rsid w:val="0025206E"/>
    <w:rsid w:val="00252609"/>
    <w:rsid w:val="002540BD"/>
    <w:rsid w:val="002540D6"/>
    <w:rsid w:val="00256B5C"/>
    <w:rsid w:val="002572BE"/>
    <w:rsid w:val="00271E0B"/>
    <w:rsid w:val="00275B0C"/>
    <w:rsid w:val="002777FE"/>
    <w:rsid w:val="002779DE"/>
    <w:rsid w:val="00280345"/>
    <w:rsid w:val="002815C2"/>
    <w:rsid w:val="002831DF"/>
    <w:rsid w:val="00284B55"/>
    <w:rsid w:val="002901E5"/>
    <w:rsid w:val="0029390C"/>
    <w:rsid w:val="002959DB"/>
    <w:rsid w:val="002A113D"/>
    <w:rsid w:val="002A372E"/>
    <w:rsid w:val="002A4331"/>
    <w:rsid w:val="002B0B9C"/>
    <w:rsid w:val="002B4771"/>
    <w:rsid w:val="002B77EB"/>
    <w:rsid w:val="002B7F6A"/>
    <w:rsid w:val="002C586F"/>
    <w:rsid w:val="002C60E5"/>
    <w:rsid w:val="002D298E"/>
    <w:rsid w:val="002D5569"/>
    <w:rsid w:val="002D62ED"/>
    <w:rsid w:val="002D733E"/>
    <w:rsid w:val="002D7A48"/>
    <w:rsid w:val="002E0D48"/>
    <w:rsid w:val="002E15AA"/>
    <w:rsid w:val="002E2CA9"/>
    <w:rsid w:val="002F1054"/>
    <w:rsid w:val="002F18F0"/>
    <w:rsid w:val="002F2E85"/>
    <w:rsid w:val="002F5323"/>
    <w:rsid w:val="002F5AF2"/>
    <w:rsid w:val="002F6749"/>
    <w:rsid w:val="00307863"/>
    <w:rsid w:val="00313983"/>
    <w:rsid w:val="00314B8A"/>
    <w:rsid w:val="003173D7"/>
    <w:rsid w:val="00317FA7"/>
    <w:rsid w:val="00326597"/>
    <w:rsid w:val="0033041F"/>
    <w:rsid w:val="003307CC"/>
    <w:rsid w:val="00333CF1"/>
    <w:rsid w:val="00334771"/>
    <w:rsid w:val="003412DE"/>
    <w:rsid w:val="00341D0C"/>
    <w:rsid w:val="00342D05"/>
    <w:rsid w:val="003441D2"/>
    <w:rsid w:val="00345F3C"/>
    <w:rsid w:val="00346F7F"/>
    <w:rsid w:val="00355347"/>
    <w:rsid w:val="003558A6"/>
    <w:rsid w:val="0035606C"/>
    <w:rsid w:val="0035641F"/>
    <w:rsid w:val="0036137B"/>
    <w:rsid w:val="0036160E"/>
    <w:rsid w:val="00370C65"/>
    <w:rsid w:val="00374047"/>
    <w:rsid w:val="003760A7"/>
    <w:rsid w:val="0039105A"/>
    <w:rsid w:val="0039164E"/>
    <w:rsid w:val="003917B5"/>
    <w:rsid w:val="0039574F"/>
    <w:rsid w:val="00395DA4"/>
    <w:rsid w:val="00396C68"/>
    <w:rsid w:val="003A16BC"/>
    <w:rsid w:val="003A1C75"/>
    <w:rsid w:val="003A770B"/>
    <w:rsid w:val="003A79D7"/>
    <w:rsid w:val="003B1972"/>
    <w:rsid w:val="003B1CC0"/>
    <w:rsid w:val="003B24E9"/>
    <w:rsid w:val="003B6AD6"/>
    <w:rsid w:val="003B7C2A"/>
    <w:rsid w:val="003B7CFF"/>
    <w:rsid w:val="003B7D5C"/>
    <w:rsid w:val="003C3DC4"/>
    <w:rsid w:val="003C6D6B"/>
    <w:rsid w:val="003C7408"/>
    <w:rsid w:val="003D0D8A"/>
    <w:rsid w:val="003D13DD"/>
    <w:rsid w:val="003D1645"/>
    <w:rsid w:val="003E0A56"/>
    <w:rsid w:val="003E141F"/>
    <w:rsid w:val="003E2368"/>
    <w:rsid w:val="003E54CD"/>
    <w:rsid w:val="003E56DB"/>
    <w:rsid w:val="003E6CDF"/>
    <w:rsid w:val="003E7066"/>
    <w:rsid w:val="003F0F08"/>
    <w:rsid w:val="003F1C4C"/>
    <w:rsid w:val="003F339C"/>
    <w:rsid w:val="00400E7A"/>
    <w:rsid w:val="00403446"/>
    <w:rsid w:val="00406554"/>
    <w:rsid w:val="00410BF3"/>
    <w:rsid w:val="004142F3"/>
    <w:rsid w:val="0041767E"/>
    <w:rsid w:val="00420B21"/>
    <w:rsid w:val="00421389"/>
    <w:rsid w:val="00424927"/>
    <w:rsid w:val="0043355D"/>
    <w:rsid w:val="00433AD4"/>
    <w:rsid w:val="00435863"/>
    <w:rsid w:val="0044462F"/>
    <w:rsid w:val="004478E2"/>
    <w:rsid w:val="00452294"/>
    <w:rsid w:val="00454B7C"/>
    <w:rsid w:val="0045664D"/>
    <w:rsid w:val="00456A1E"/>
    <w:rsid w:val="0045780C"/>
    <w:rsid w:val="00463285"/>
    <w:rsid w:val="00476D2D"/>
    <w:rsid w:val="00480313"/>
    <w:rsid w:val="004809A9"/>
    <w:rsid w:val="004810C2"/>
    <w:rsid w:val="004816AD"/>
    <w:rsid w:val="004836CE"/>
    <w:rsid w:val="00483E18"/>
    <w:rsid w:val="0048580F"/>
    <w:rsid w:val="00485A13"/>
    <w:rsid w:val="0048764F"/>
    <w:rsid w:val="00487916"/>
    <w:rsid w:val="004900BE"/>
    <w:rsid w:val="004911B7"/>
    <w:rsid w:val="004920C2"/>
    <w:rsid w:val="00492FED"/>
    <w:rsid w:val="00497AC7"/>
    <w:rsid w:val="004A2986"/>
    <w:rsid w:val="004A37DB"/>
    <w:rsid w:val="004A5568"/>
    <w:rsid w:val="004B3447"/>
    <w:rsid w:val="004B544D"/>
    <w:rsid w:val="004C202C"/>
    <w:rsid w:val="004C3484"/>
    <w:rsid w:val="004C56BF"/>
    <w:rsid w:val="004D2E65"/>
    <w:rsid w:val="004D31D1"/>
    <w:rsid w:val="004D4E0A"/>
    <w:rsid w:val="004D5948"/>
    <w:rsid w:val="004D74EF"/>
    <w:rsid w:val="004E0812"/>
    <w:rsid w:val="004E2D9B"/>
    <w:rsid w:val="004E3ADF"/>
    <w:rsid w:val="004E5FB8"/>
    <w:rsid w:val="004E6112"/>
    <w:rsid w:val="004F031C"/>
    <w:rsid w:val="004F065A"/>
    <w:rsid w:val="004F1A3A"/>
    <w:rsid w:val="004F574E"/>
    <w:rsid w:val="00503842"/>
    <w:rsid w:val="00510122"/>
    <w:rsid w:val="005115C1"/>
    <w:rsid w:val="0051385F"/>
    <w:rsid w:val="00513C7D"/>
    <w:rsid w:val="0051408F"/>
    <w:rsid w:val="00514C12"/>
    <w:rsid w:val="00515874"/>
    <w:rsid w:val="005173F6"/>
    <w:rsid w:val="005222EA"/>
    <w:rsid w:val="00524485"/>
    <w:rsid w:val="00524B7A"/>
    <w:rsid w:val="00524E63"/>
    <w:rsid w:val="00531BD0"/>
    <w:rsid w:val="0053773B"/>
    <w:rsid w:val="005414F3"/>
    <w:rsid w:val="00543CA3"/>
    <w:rsid w:val="0054631C"/>
    <w:rsid w:val="00546ACA"/>
    <w:rsid w:val="00551F00"/>
    <w:rsid w:val="00551F92"/>
    <w:rsid w:val="00555397"/>
    <w:rsid w:val="005568FB"/>
    <w:rsid w:val="00560D13"/>
    <w:rsid w:val="005620BD"/>
    <w:rsid w:val="00566631"/>
    <w:rsid w:val="00567F6A"/>
    <w:rsid w:val="00581D30"/>
    <w:rsid w:val="005832FC"/>
    <w:rsid w:val="00583AE3"/>
    <w:rsid w:val="005856AA"/>
    <w:rsid w:val="00591AEA"/>
    <w:rsid w:val="005A1855"/>
    <w:rsid w:val="005A60F0"/>
    <w:rsid w:val="005A676A"/>
    <w:rsid w:val="005A6C69"/>
    <w:rsid w:val="005B109C"/>
    <w:rsid w:val="005B48A5"/>
    <w:rsid w:val="005C7EF5"/>
    <w:rsid w:val="005D55F2"/>
    <w:rsid w:val="005E0A4B"/>
    <w:rsid w:val="005E3D37"/>
    <w:rsid w:val="005E50D9"/>
    <w:rsid w:val="005E6273"/>
    <w:rsid w:val="005E7D70"/>
    <w:rsid w:val="005F6872"/>
    <w:rsid w:val="005F7E21"/>
    <w:rsid w:val="00600B2B"/>
    <w:rsid w:val="00601819"/>
    <w:rsid w:val="006054F1"/>
    <w:rsid w:val="00605A09"/>
    <w:rsid w:val="00616CF4"/>
    <w:rsid w:val="00622E9E"/>
    <w:rsid w:val="00623319"/>
    <w:rsid w:val="0062349A"/>
    <w:rsid w:val="00624E19"/>
    <w:rsid w:val="00625F1D"/>
    <w:rsid w:val="006314B2"/>
    <w:rsid w:val="006318C8"/>
    <w:rsid w:val="00633233"/>
    <w:rsid w:val="006332C1"/>
    <w:rsid w:val="00633BE7"/>
    <w:rsid w:val="00634087"/>
    <w:rsid w:val="0063573F"/>
    <w:rsid w:val="006358DC"/>
    <w:rsid w:val="00640603"/>
    <w:rsid w:val="00640850"/>
    <w:rsid w:val="00640ADD"/>
    <w:rsid w:val="0064118D"/>
    <w:rsid w:val="00646E4A"/>
    <w:rsid w:val="006511B9"/>
    <w:rsid w:val="006535FF"/>
    <w:rsid w:val="00653AFF"/>
    <w:rsid w:val="006571DC"/>
    <w:rsid w:val="006604F3"/>
    <w:rsid w:val="00662149"/>
    <w:rsid w:val="0066462A"/>
    <w:rsid w:val="0067400E"/>
    <w:rsid w:val="0067404F"/>
    <w:rsid w:val="00675720"/>
    <w:rsid w:val="00675D71"/>
    <w:rsid w:val="006820BD"/>
    <w:rsid w:val="00686C00"/>
    <w:rsid w:val="00687069"/>
    <w:rsid w:val="00690529"/>
    <w:rsid w:val="00697D2F"/>
    <w:rsid w:val="006A0257"/>
    <w:rsid w:val="006A072A"/>
    <w:rsid w:val="006A33AC"/>
    <w:rsid w:val="006A445F"/>
    <w:rsid w:val="006A44D1"/>
    <w:rsid w:val="006A6908"/>
    <w:rsid w:val="006B12D0"/>
    <w:rsid w:val="006B140A"/>
    <w:rsid w:val="006B3784"/>
    <w:rsid w:val="006C22D8"/>
    <w:rsid w:val="006C35AB"/>
    <w:rsid w:val="006C67CE"/>
    <w:rsid w:val="006C7ECB"/>
    <w:rsid w:val="006D55E0"/>
    <w:rsid w:val="006D67F1"/>
    <w:rsid w:val="006E00BF"/>
    <w:rsid w:val="006E3608"/>
    <w:rsid w:val="006E4435"/>
    <w:rsid w:val="006E5982"/>
    <w:rsid w:val="006E5E1B"/>
    <w:rsid w:val="006E683C"/>
    <w:rsid w:val="006E7F22"/>
    <w:rsid w:val="00712966"/>
    <w:rsid w:val="0071653F"/>
    <w:rsid w:val="00721A2C"/>
    <w:rsid w:val="007223B2"/>
    <w:rsid w:val="00722811"/>
    <w:rsid w:val="00723D8F"/>
    <w:rsid w:val="0072432E"/>
    <w:rsid w:val="00724DAE"/>
    <w:rsid w:val="00727CD3"/>
    <w:rsid w:val="007300C5"/>
    <w:rsid w:val="00731CDC"/>
    <w:rsid w:val="0073490B"/>
    <w:rsid w:val="00735D86"/>
    <w:rsid w:val="007505E4"/>
    <w:rsid w:val="0075209A"/>
    <w:rsid w:val="0075307F"/>
    <w:rsid w:val="0076030A"/>
    <w:rsid w:val="0076045C"/>
    <w:rsid w:val="00760930"/>
    <w:rsid w:val="007621F8"/>
    <w:rsid w:val="007642F0"/>
    <w:rsid w:val="00764933"/>
    <w:rsid w:val="0077257C"/>
    <w:rsid w:val="00775702"/>
    <w:rsid w:val="00775F00"/>
    <w:rsid w:val="007848E2"/>
    <w:rsid w:val="007855BD"/>
    <w:rsid w:val="007875C5"/>
    <w:rsid w:val="007904D0"/>
    <w:rsid w:val="00791F7C"/>
    <w:rsid w:val="007970C8"/>
    <w:rsid w:val="00797B6F"/>
    <w:rsid w:val="007A20D0"/>
    <w:rsid w:val="007A62AE"/>
    <w:rsid w:val="007B5072"/>
    <w:rsid w:val="007B54E5"/>
    <w:rsid w:val="007C351D"/>
    <w:rsid w:val="007C6183"/>
    <w:rsid w:val="007C7DB9"/>
    <w:rsid w:val="007D671D"/>
    <w:rsid w:val="007D79C3"/>
    <w:rsid w:val="007E1F9C"/>
    <w:rsid w:val="007E724B"/>
    <w:rsid w:val="007E7DEA"/>
    <w:rsid w:val="007F217E"/>
    <w:rsid w:val="00800B39"/>
    <w:rsid w:val="00801889"/>
    <w:rsid w:val="00802390"/>
    <w:rsid w:val="00806528"/>
    <w:rsid w:val="00810DF3"/>
    <w:rsid w:val="0081150F"/>
    <w:rsid w:val="00812557"/>
    <w:rsid w:val="008166BE"/>
    <w:rsid w:val="00821B13"/>
    <w:rsid w:val="00821D66"/>
    <w:rsid w:val="00822273"/>
    <w:rsid w:val="00824C34"/>
    <w:rsid w:val="00833CF1"/>
    <w:rsid w:val="00840812"/>
    <w:rsid w:val="00843960"/>
    <w:rsid w:val="00843FD6"/>
    <w:rsid w:val="00847531"/>
    <w:rsid w:val="008501EB"/>
    <w:rsid w:val="00850B6F"/>
    <w:rsid w:val="00852C66"/>
    <w:rsid w:val="00860448"/>
    <w:rsid w:val="0086095D"/>
    <w:rsid w:val="00865620"/>
    <w:rsid w:val="0086669E"/>
    <w:rsid w:val="00866873"/>
    <w:rsid w:val="00870E8A"/>
    <w:rsid w:val="00872282"/>
    <w:rsid w:val="008750D2"/>
    <w:rsid w:val="00877B55"/>
    <w:rsid w:val="0088216A"/>
    <w:rsid w:val="0088444E"/>
    <w:rsid w:val="00884D2E"/>
    <w:rsid w:val="00887B06"/>
    <w:rsid w:val="00890365"/>
    <w:rsid w:val="008906DD"/>
    <w:rsid w:val="00891B58"/>
    <w:rsid w:val="00894F73"/>
    <w:rsid w:val="008A1069"/>
    <w:rsid w:val="008A1706"/>
    <w:rsid w:val="008A372B"/>
    <w:rsid w:val="008A3C5D"/>
    <w:rsid w:val="008A6C17"/>
    <w:rsid w:val="008B638D"/>
    <w:rsid w:val="008B7E49"/>
    <w:rsid w:val="008C027A"/>
    <w:rsid w:val="008C10B9"/>
    <w:rsid w:val="008D1A12"/>
    <w:rsid w:val="008D3D44"/>
    <w:rsid w:val="008E1326"/>
    <w:rsid w:val="008E3A94"/>
    <w:rsid w:val="008E4979"/>
    <w:rsid w:val="008E5944"/>
    <w:rsid w:val="008F021E"/>
    <w:rsid w:val="008F029B"/>
    <w:rsid w:val="008F0BA4"/>
    <w:rsid w:val="00900AAB"/>
    <w:rsid w:val="0090139A"/>
    <w:rsid w:val="0091033B"/>
    <w:rsid w:val="009136C4"/>
    <w:rsid w:val="00914DFD"/>
    <w:rsid w:val="00917005"/>
    <w:rsid w:val="009170CD"/>
    <w:rsid w:val="009207EE"/>
    <w:rsid w:val="00922667"/>
    <w:rsid w:val="00923BC8"/>
    <w:rsid w:val="00925B35"/>
    <w:rsid w:val="00930CFE"/>
    <w:rsid w:val="009339EF"/>
    <w:rsid w:val="00933ACD"/>
    <w:rsid w:val="00933DF3"/>
    <w:rsid w:val="009344E2"/>
    <w:rsid w:val="00940817"/>
    <w:rsid w:val="00940AF8"/>
    <w:rsid w:val="00947CEE"/>
    <w:rsid w:val="009577C8"/>
    <w:rsid w:val="009664BF"/>
    <w:rsid w:val="0097136A"/>
    <w:rsid w:val="00975CE8"/>
    <w:rsid w:val="00980457"/>
    <w:rsid w:val="00981478"/>
    <w:rsid w:val="009844D1"/>
    <w:rsid w:val="00985202"/>
    <w:rsid w:val="009856D5"/>
    <w:rsid w:val="00987147"/>
    <w:rsid w:val="009878E4"/>
    <w:rsid w:val="00993FA0"/>
    <w:rsid w:val="009942B8"/>
    <w:rsid w:val="00995537"/>
    <w:rsid w:val="009A3D29"/>
    <w:rsid w:val="009B205D"/>
    <w:rsid w:val="009B30A5"/>
    <w:rsid w:val="009B5528"/>
    <w:rsid w:val="009B7CAC"/>
    <w:rsid w:val="009D2297"/>
    <w:rsid w:val="009D4384"/>
    <w:rsid w:val="009D5829"/>
    <w:rsid w:val="009D7433"/>
    <w:rsid w:val="009E3601"/>
    <w:rsid w:val="009F410A"/>
    <w:rsid w:val="009F4CA6"/>
    <w:rsid w:val="009F5F24"/>
    <w:rsid w:val="009F6755"/>
    <w:rsid w:val="00A02647"/>
    <w:rsid w:val="00A040F6"/>
    <w:rsid w:val="00A04B46"/>
    <w:rsid w:val="00A05301"/>
    <w:rsid w:val="00A14AAD"/>
    <w:rsid w:val="00A17857"/>
    <w:rsid w:val="00A17A5D"/>
    <w:rsid w:val="00A259DF"/>
    <w:rsid w:val="00A26345"/>
    <w:rsid w:val="00A27111"/>
    <w:rsid w:val="00A30DE6"/>
    <w:rsid w:val="00A340AE"/>
    <w:rsid w:val="00A34A22"/>
    <w:rsid w:val="00A35B7A"/>
    <w:rsid w:val="00A40FC8"/>
    <w:rsid w:val="00A41152"/>
    <w:rsid w:val="00A42563"/>
    <w:rsid w:val="00A4263A"/>
    <w:rsid w:val="00A43268"/>
    <w:rsid w:val="00A464E7"/>
    <w:rsid w:val="00A47B43"/>
    <w:rsid w:val="00A47CF2"/>
    <w:rsid w:val="00A51082"/>
    <w:rsid w:val="00A52FEE"/>
    <w:rsid w:val="00A601FC"/>
    <w:rsid w:val="00A63B8F"/>
    <w:rsid w:val="00A700B5"/>
    <w:rsid w:val="00A7130E"/>
    <w:rsid w:val="00A71E4F"/>
    <w:rsid w:val="00A73D21"/>
    <w:rsid w:val="00A8092F"/>
    <w:rsid w:val="00A818A3"/>
    <w:rsid w:val="00A82A98"/>
    <w:rsid w:val="00A83B3F"/>
    <w:rsid w:val="00A85741"/>
    <w:rsid w:val="00A85B24"/>
    <w:rsid w:val="00A8660D"/>
    <w:rsid w:val="00A92D03"/>
    <w:rsid w:val="00A943D9"/>
    <w:rsid w:val="00AA2000"/>
    <w:rsid w:val="00AA3677"/>
    <w:rsid w:val="00AA69A6"/>
    <w:rsid w:val="00AB3523"/>
    <w:rsid w:val="00AB6388"/>
    <w:rsid w:val="00AB6CA2"/>
    <w:rsid w:val="00AB71D4"/>
    <w:rsid w:val="00AB7389"/>
    <w:rsid w:val="00AC48B5"/>
    <w:rsid w:val="00AC55C7"/>
    <w:rsid w:val="00AD638B"/>
    <w:rsid w:val="00AD6F45"/>
    <w:rsid w:val="00AE0628"/>
    <w:rsid w:val="00AE188D"/>
    <w:rsid w:val="00AE1AA3"/>
    <w:rsid w:val="00AF1D10"/>
    <w:rsid w:val="00AF3A73"/>
    <w:rsid w:val="00AF4E50"/>
    <w:rsid w:val="00B03688"/>
    <w:rsid w:val="00B04A52"/>
    <w:rsid w:val="00B10006"/>
    <w:rsid w:val="00B205C8"/>
    <w:rsid w:val="00B233AD"/>
    <w:rsid w:val="00B241F7"/>
    <w:rsid w:val="00B2449D"/>
    <w:rsid w:val="00B25079"/>
    <w:rsid w:val="00B2742A"/>
    <w:rsid w:val="00B30393"/>
    <w:rsid w:val="00B311B5"/>
    <w:rsid w:val="00B3356E"/>
    <w:rsid w:val="00B337BC"/>
    <w:rsid w:val="00B418ED"/>
    <w:rsid w:val="00B44A9F"/>
    <w:rsid w:val="00B45180"/>
    <w:rsid w:val="00B50E5B"/>
    <w:rsid w:val="00B53BBD"/>
    <w:rsid w:val="00B549AC"/>
    <w:rsid w:val="00B61BBF"/>
    <w:rsid w:val="00B631A9"/>
    <w:rsid w:val="00B64AD0"/>
    <w:rsid w:val="00B72087"/>
    <w:rsid w:val="00B72909"/>
    <w:rsid w:val="00B72E9D"/>
    <w:rsid w:val="00B7574A"/>
    <w:rsid w:val="00B86AEE"/>
    <w:rsid w:val="00B919BD"/>
    <w:rsid w:val="00B91D26"/>
    <w:rsid w:val="00BA1330"/>
    <w:rsid w:val="00BA1A06"/>
    <w:rsid w:val="00BA2D2F"/>
    <w:rsid w:val="00BA357C"/>
    <w:rsid w:val="00BA4345"/>
    <w:rsid w:val="00BA5340"/>
    <w:rsid w:val="00BA714E"/>
    <w:rsid w:val="00BA7C3E"/>
    <w:rsid w:val="00BB0C08"/>
    <w:rsid w:val="00BB5517"/>
    <w:rsid w:val="00BC0DAF"/>
    <w:rsid w:val="00BC2086"/>
    <w:rsid w:val="00BC4B65"/>
    <w:rsid w:val="00BC55C7"/>
    <w:rsid w:val="00BC5870"/>
    <w:rsid w:val="00BC5F1C"/>
    <w:rsid w:val="00BD0858"/>
    <w:rsid w:val="00BD182E"/>
    <w:rsid w:val="00BD28E9"/>
    <w:rsid w:val="00BD2F0E"/>
    <w:rsid w:val="00BD56C5"/>
    <w:rsid w:val="00BD5CAC"/>
    <w:rsid w:val="00BD763D"/>
    <w:rsid w:val="00BE1E83"/>
    <w:rsid w:val="00BE3103"/>
    <w:rsid w:val="00BE59FA"/>
    <w:rsid w:val="00BE5D8D"/>
    <w:rsid w:val="00BE5E6E"/>
    <w:rsid w:val="00BE6C66"/>
    <w:rsid w:val="00BF144C"/>
    <w:rsid w:val="00BF67D1"/>
    <w:rsid w:val="00C002B2"/>
    <w:rsid w:val="00C01593"/>
    <w:rsid w:val="00C0439D"/>
    <w:rsid w:val="00C10998"/>
    <w:rsid w:val="00C13F31"/>
    <w:rsid w:val="00C200C9"/>
    <w:rsid w:val="00C20A69"/>
    <w:rsid w:val="00C227AD"/>
    <w:rsid w:val="00C24086"/>
    <w:rsid w:val="00C27FC4"/>
    <w:rsid w:val="00C314DA"/>
    <w:rsid w:val="00C31B20"/>
    <w:rsid w:val="00C362F4"/>
    <w:rsid w:val="00C37381"/>
    <w:rsid w:val="00C42046"/>
    <w:rsid w:val="00C478E5"/>
    <w:rsid w:val="00C50DC8"/>
    <w:rsid w:val="00C53156"/>
    <w:rsid w:val="00C53330"/>
    <w:rsid w:val="00C64D63"/>
    <w:rsid w:val="00C64F82"/>
    <w:rsid w:val="00C70D89"/>
    <w:rsid w:val="00C762A2"/>
    <w:rsid w:val="00C76C51"/>
    <w:rsid w:val="00C77626"/>
    <w:rsid w:val="00C82707"/>
    <w:rsid w:val="00C8301F"/>
    <w:rsid w:val="00C872D1"/>
    <w:rsid w:val="00C8773F"/>
    <w:rsid w:val="00C900CF"/>
    <w:rsid w:val="00C91403"/>
    <w:rsid w:val="00C95370"/>
    <w:rsid w:val="00C95C69"/>
    <w:rsid w:val="00C95DED"/>
    <w:rsid w:val="00CA19EA"/>
    <w:rsid w:val="00CA37B8"/>
    <w:rsid w:val="00CA5D6E"/>
    <w:rsid w:val="00CA6E4C"/>
    <w:rsid w:val="00CB15E1"/>
    <w:rsid w:val="00CB1A10"/>
    <w:rsid w:val="00CB2EBF"/>
    <w:rsid w:val="00CB3039"/>
    <w:rsid w:val="00CB4ACF"/>
    <w:rsid w:val="00CB7386"/>
    <w:rsid w:val="00CC0382"/>
    <w:rsid w:val="00CC03F5"/>
    <w:rsid w:val="00CC661F"/>
    <w:rsid w:val="00CD0570"/>
    <w:rsid w:val="00CD5F38"/>
    <w:rsid w:val="00CE145D"/>
    <w:rsid w:val="00CE24EC"/>
    <w:rsid w:val="00CE49D1"/>
    <w:rsid w:val="00CE4D88"/>
    <w:rsid w:val="00CE4DBC"/>
    <w:rsid w:val="00CE6F1B"/>
    <w:rsid w:val="00CE7514"/>
    <w:rsid w:val="00CF2B05"/>
    <w:rsid w:val="00CF5F42"/>
    <w:rsid w:val="00D0082C"/>
    <w:rsid w:val="00D036D6"/>
    <w:rsid w:val="00D0766E"/>
    <w:rsid w:val="00D10C6B"/>
    <w:rsid w:val="00D1304D"/>
    <w:rsid w:val="00D143A9"/>
    <w:rsid w:val="00D16020"/>
    <w:rsid w:val="00D16E01"/>
    <w:rsid w:val="00D20649"/>
    <w:rsid w:val="00D21639"/>
    <w:rsid w:val="00D22235"/>
    <w:rsid w:val="00D22896"/>
    <w:rsid w:val="00D25CD6"/>
    <w:rsid w:val="00D32086"/>
    <w:rsid w:val="00D35D4A"/>
    <w:rsid w:val="00D35F23"/>
    <w:rsid w:val="00D404AF"/>
    <w:rsid w:val="00D40B28"/>
    <w:rsid w:val="00D42582"/>
    <w:rsid w:val="00D43C91"/>
    <w:rsid w:val="00D5078A"/>
    <w:rsid w:val="00D5188D"/>
    <w:rsid w:val="00D518D7"/>
    <w:rsid w:val="00D56010"/>
    <w:rsid w:val="00D605AF"/>
    <w:rsid w:val="00D611C6"/>
    <w:rsid w:val="00D61BA6"/>
    <w:rsid w:val="00D61E7B"/>
    <w:rsid w:val="00D62A40"/>
    <w:rsid w:val="00D645AA"/>
    <w:rsid w:val="00D70F67"/>
    <w:rsid w:val="00D7264A"/>
    <w:rsid w:val="00D72868"/>
    <w:rsid w:val="00D7640F"/>
    <w:rsid w:val="00D77E5F"/>
    <w:rsid w:val="00D81C91"/>
    <w:rsid w:val="00D82C0A"/>
    <w:rsid w:val="00D8761D"/>
    <w:rsid w:val="00D87AD2"/>
    <w:rsid w:val="00D942BE"/>
    <w:rsid w:val="00D954E3"/>
    <w:rsid w:val="00D97D04"/>
    <w:rsid w:val="00DA146B"/>
    <w:rsid w:val="00DA19B6"/>
    <w:rsid w:val="00DA31B4"/>
    <w:rsid w:val="00DB1B8A"/>
    <w:rsid w:val="00DB4F13"/>
    <w:rsid w:val="00DB76E6"/>
    <w:rsid w:val="00DB7D5E"/>
    <w:rsid w:val="00DC40B1"/>
    <w:rsid w:val="00DC6FF9"/>
    <w:rsid w:val="00DD0101"/>
    <w:rsid w:val="00DD3472"/>
    <w:rsid w:val="00DE1A57"/>
    <w:rsid w:val="00DE33A9"/>
    <w:rsid w:val="00DE3489"/>
    <w:rsid w:val="00DE4F24"/>
    <w:rsid w:val="00DF039E"/>
    <w:rsid w:val="00DF0494"/>
    <w:rsid w:val="00DF0BB4"/>
    <w:rsid w:val="00DF1CC0"/>
    <w:rsid w:val="00DF2B69"/>
    <w:rsid w:val="00E02FEF"/>
    <w:rsid w:val="00E03A59"/>
    <w:rsid w:val="00E04F7A"/>
    <w:rsid w:val="00E108EC"/>
    <w:rsid w:val="00E10D30"/>
    <w:rsid w:val="00E111D4"/>
    <w:rsid w:val="00E11734"/>
    <w:rsid w:val="00E25E4D"/>
    <w:rsid w:val="00E274D3"/>
    <w:rsid w:val="00E319BE"/>
    <w:rsid w:val="00E31C82"/>
    <w:rsid w:val="00E47B69"/>
    <w:rsid w:val="00E53709"/>
    <w:rsid w:val="00E5509A"/>
    <w:rsid w:val="00E61451"/>
    <w:rsid w:val="00E63017"/>
    <w:rsid w:val="00E65FD6"/>
    <w:rsid w:val="00E66D92"/>
    <w:rsid w:val="00E76B47"/>
    <w:rsid w:val="00E820CE"/>
    <w:rsid w:val="00E821C3"/>
    <w:rsid w:val="00E822C0"/>
    <w:rsid w:val="00E833F9"/>
    <w:rsid w:val="00E83DF1"/>
    <w:rsid w:val="00E843DE"/>
    <w:rsid w:val="00E86B4C"/>
    <w:rsid w:val="00E95F13"/>
    <w:rsid w:val="00E969D4"/>
    <w:rsid w:val="00E979C9"/>
    <w:rsid w:val="00EA0007"/>
    <w:rsid w:val="00EA0C84"/>
    <w:rsid w:val="00EA425B"/>
    <w:rsid w:val="00EA45C9"/>
    <w:rsid w:val="00EA4D18"/>
    <w:rsid w:val="00EA4FD4"/>
    <w:rsid w:val="00EA5BD8"/>
    <w:rsid w:val="00EB439D"/>
    <w:rsid w:val="00EB5736"/>
    <w:rsid w:val="00EB76C4"/>
    <w:rsid w:val="00EC2A28"/>
    <w:rsid w:val="00ED3C2D"/>
    <w:rsid w:val="00ED45D7"/>
    <w:rsid w:val="00ED5C79"/>
    <w:rsid w:val="00EE1339"/>
    <w:rsid w:val="00EE32B2"/>
    <w:rsid w:val="00EE670F"/>
    <w:rsid w:val="00EE6FF6"/>
    <w:rsid w:val="00EF54F5"/>
    <w:rsid w:val="00F00518"/>
    <w:rsid w:val="00F011D1"/>
    <w:rsid w:val="00F012CE"/>
    <w:rsid w:val="00F02EB0"/>
    <w:rsid w:val="00F12F54"/>
    <w:rsid w:val="00F26630"/>
    <w:rsid w:val="00F26A06"/>
    <w:rsid w:val="00F32BAC"/>
    <w:rsid w:val="00F333CF"/>
    <w:rsid w:val="00F41131"/>
    <w:rsid w:val="00F43643"/>
    <w:rsid w:val="00F50552"/>
    <w:rsid w:val="00F51BB3"/>
    <w:rsid w:val="00F54899"/>
    <w:rsid w:val="00F54CB5"/>
    <w:rsid w:val="00F568A4"/>
    <w:rsid w:val="00F56965"/>
    <w:rsid w:val="00F57C7E"/>
    <w:rsid w:val="00F64B82"/>
    <w:rsid w:val="00F73907"/>
    <w:rsid w:val="00F754AE"/>
    <w:rsid w:val="00F75A38"/>
    <w:rsid w:val="00F77696"/>
    <w:rsid w:val="00F7782C"/>
    <w:rsid w:val="00F82A64"/>
    <w:rsid w:val="00F930BD"/>
    <w:rsid w:val="00F96B8A"/>
    <w:rsid w:val="00F96D85"/>
    <w:rsid w:val="00FA0A22"/>
    <w:rsid w:val="00FA5D66"/>
    <w:rsid w:val="00FA77D3"/>
    <w:rsid w:val="00FB0574"/>
    <w:rsid w:val="00FB0B34"/>
    <w:rsid w:val="00FB635E"/>
    <w:rsid w:val="00FC5DE2"/>
    <w:rsid w:val="00FC6109"/>
    <w:rsid w:val="00FD17F5"/>
    <w:rsid w:val="00FD1C26"/>
    <w:rsid w:val="00FD4ABD"/>
    <w:rsid w:val="00FD7290"/>
    <w:rsid w:val="00FE254C"/>
    <w:rsid w:val="00FE2552"/>
    <w:rsid w:val="00FE31B2"/>
    <w:rsid w:val="00FE50ED"/>
    <w:rsid w:val="00FE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qFormat="1"/>
    <w:lsdException w:name="heading 3" w:locked="1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footnote text" w:uiPriority="99"/>
    <w:lsdException w:name="annotation text" w:locked="1"/>
    <w:lsdException w:name="header" w:locked="1"/>
    <w:lsdException w:name="footer" w:locked="1" w:uiPriority="99"/>
    <w:lsdException w:name="caption" w:qFormat="1"/>
    <w:lsdException w:name="footnote reference" w:uiPriority="99"/>
    <w:lsdException w:name="annotation reference" w:locked="1" w:uiPriority="99"/>
    <w:lsdException w:name="Title" w:locked="1" w:qFormat="1"/>
    <w:lsdException w:name="Default Paragraph Font" w:uiPriority="1"/>
    <w:lsdException w:name="Subtitle" w:locked="1" w:qFormat="1"/>
    <w:lsdException w:name="Hyperlink" w:uiPriority="99"/>
    <w:lsdException w:name="FollowedHyperlink" w:locked="1" w:uiPriority="99"/>
    <w:lsdException w:name="Strong" w:uiPriority="22" w:qFormat="1"/>
    <w:lsdException w:name="Emphasis" w:uiPriority="20" w:qFormat="1"/>
    <w:lsdException w:name="Normal (Web)" w:uiPriority="99"/>
    <w:lsdException w:name="No List" w:uiPriority="99"/>
    <w:lsdException w:name="Balloon Text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84D2E"/>
    <w:pPr>
      <w:spacing w:after="0" w:line="240" w:lineRule="auto"/>
    </w:pPr>
    <w:rPr>
      <w:rFonts w:ascii="Arial" w:hAnsi="Arial" w:cs="Times New Roman"/>
      <w:szCs w:val="20"/>
      <w:lang w:eastAsia="en-US"/>
    </w:rPr>
  </w:style>
  <w:style w:type="paragraph" w:styleId="Heading1">
    <w:name w:val="heading 1"/>
    <w:next w:val="BodyTextH1"/>
    <w:link w:val="Heading1Char"/>
    <w:qFormat/>
    <w:locked/>
    <w:rsid w:val="00884D2E"/>
    <w:pPr>
      <w:keepNext/>
      <w:spacing w:after="0" w:line="400" w:lineRule="exact"/>
      <w:jc w:val="both"/>
      <w:outlineLvl w:val="0"/>
    </w:pPr>
    <w:rPr>
      <w:rFonts w:ascii="Boston Traffic" w:hAnsi="Boston Traffic" w:cs="Arial"/>
      <w:b/>
      <w:bCs/>
      <w:color w:val="CC6600"/>
      <w:spacing w:val="24"/>
      <w:kern w:val="32"/>
      <w:sz w:val="32"/>
      <w:szCs w:val="28"/>
    </w:rPr>
  </w:style>
  <w:style w:type="paragraph" w:styleId="Heading2">
    <w:name w:val="heading 2"/>
    <w:basedOn w:val="Heading1"/>
    <w:next w:val="BodyTextH1"/>
    <w:link w:val="Heading2Char"/>
    <w:qFormat/>
    <w:locked/>
    <w:rsid w:val="00884D2E"/>
    <w:pPr>
      <w:numPr>
        <w:ilvl w:val="1"/>
      </w:numPr>
      <w:jc w:val="left"/>
      <w:outlineLvl w:val="1"/>
    </w:pPr>
    <w:rPr>
      <w:rFonts w:ascii="Airborne" w:hAnsi="Airborne"/>
      <w:iCs/>
      <w:color w:val="auto"/>
      <w:sz w:val="24"/>
      <w:szCs w:val="32"/>
    </w:rPr>
  </w:style>
  <w:style w:type="paragraph" w:styleId="Heading3">
    <w:name w:val="heading 3"/>
    <w:basedOn w:val="Heading2"/>
    <w:next w:val="BodyTextH1"/>
    <w:link w:val="Heading3Char"/>
    <w:qFormat/>
    <w:locked/>
    <w:rsid w:val="00884D2E"/>
    <w:pPr>
      <w:numPr>
        <w:ilvl w:val="2"/>
      </w:numPr>
      <w:tabs>
        <w:tab w:val="left" w:pos="1418"/>
      </w:tabs>
      <w:outlineLvl w:val="2"/>
    </w:pPr>
    <w:rPr>
      <w:szCs w:val="28"/>
    </w:rPr>
  </w:style>
  <w:style w:type="paragraph" w:styleId="Heading4">
    <w:name w:val="heading 4"/>
    <w:basedOn w:val="Heading3"/>
    <w:next w:val="Normal"/>
    <w:link w:val="Heading4Char"/>
    <w:qFormat/>
    <w:rsid w:val="00884D2E"/>
    <w:pPr>
      <w:numPr>
        <w:ilvl w:val="3"/>
      </w:numPr>
      <w:ind w:left="964"/>
      <w:outlineLvl w:val="3"/>
    </w:pPr>
    <w:rPr>
      <w:bCs w:val="0"/>
    </w:rPr>
  </w:style>
  <w:style w:type="paragraph" w:styleId="Heading5">
    <w:name w:val="heading 5"/>
    <w:basedOn w:val="Heading4"/>
    <w:next w:val="Normal"/>
    <w:link w:val="Heading5Char"/>
    <w:qFormat/>
    <w:rsid w:val="00884D2E"/>
    <w:pPr>
      <w:numPr>
        <w:ilvl w:val="4"/>
      </w:numPr>
      <w:ind w:left="964"/>
      <w:outlineLvl w:val="4"/>
    </w:pPr>
    <w:rPr>
      <w:bCs/>
      <w:iCs w:val="0"/>
      <w:szCs w:val="26"/>
    </w:rPr>
  </w:style>
  <w:style w:type="paragraph" w:styleId="Heading6">
    <w:name w:val="heading 6"/>
    <w:basedOn w:val="Heading5"/>
    <w:next w:val="Normal"/>
    <w:link w:val="Heading6Char"/>
    <w:qFormat/>
    <w:rsid w:val="00884D2E"/>
    <w:pPr>
      <w:numPr>
        <w:ilvl w:val="5"/>
      </w:numPr>
      <w:ind w:left="964"/>
      <w:outlineLvl w:val="5"/>
    </w:pPr>
    <w:rPr>
      <w:bCs w:val="0"/>
      <w:sz w:val="22"/>
      <w:szCs w:val="22"/>
    </w:rPr>
  </w:style>
  <w:style w:type="paragraph" w:styleId="Heading7">
    <w:name w:val="heading 7"/>
    <w:basedOn w:val="Heading6"/>
    <w:next w:val="Normal"/>
    <w:link w:val="Heading7Char"/>
    <w:qFormat/>
    <w:rsid w:val="00884D2E"/>
    <w:pPr>
      <w:numPr>
        <w:ilvl w:val="6"/>
      </w:numPr>
      <w:ind w:left="964"/>
      <w:outlineLvl w:val="6"/>
    </w:pPr>
  </w:style>
  <w:style w:type="paragraph" w:styleId="Heading8">
    <w:name w:val="heading 8"/>
    <w:basedOn w:val="Heading7"/>
    <w:next w:val="Normal"/>
    <w:link w:val="Heading8Char"/>
    <w:qFormat/>
    <w:rsid w:val="00884D2E"/>
    <w:pPr>
      <w:numPr>
        <w:ilvl w:val="7"/>
      </w:numPr>
      <w:ind w:left="964"/>
      <w:outlineLvl w:val="7"/>
    </w:pPr>
    <w:rPr>
      <w:iCs/>
    </w:rPr>
  </w:style>
  <w:style w:type="paragraph" w:styleId="Heading9">
    <w:name w:val="heading 9"/>
    <w:basedOn w:val="Heading8"/>
    <w:next w:val="Normal"/>
    <w:link w:val="Heading9Char"/>
    <w:qFormat/>
    <w:rsid w:val="00884D2E"/>
    <w:pPr>
      <w:numPr>
        <w:ilvl w:val="8"/>
      </w:numPr>
      <w:ind w:left="964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H1">
    <w:name w:val="BodyTextH1"/>
    <w:link w:val="BodyTextH1Char"/>
    <w:locked/>
    <w:rsid w:val="00BD28E9"/>
    <w:pPr>
      <w:spacing w:after="0" w:line="320" w:lineRule="exact"/>
      <w:jc w:val="both"/>
    </w:pPr>
    <w:rPr>
      <w:rFonts w:ascii="Lucida Console" w:hAnsi="Lucida Console" w:cs="Times New Roman"/>
      <w:color w:val="000000" w:themeColor="text1"/>
      <w:sz w:val="20"/>
      <w:lang w:eastAsia="en-US"/>
    </w:rPr>
  </w:style>
  <w:style w:type="character" w:customStyle="1" w:styleId="BodyTextH1Char">
    <w:name w:val="BodyTextH1 Char"/>
    <w:link w:val="BodyTextH1"/>
    <w:rsid w:val="00BD28E9"/>
    <w:rPr>
      <w:rFonts w:ascii="Lucida Console" w:hAnsi="Lucida Console" w:cs="Times New Roman"/>
      <w:color w:val="000000" w:themeColor="text1"/>
      <w:sz w:val="20"/>
      <w:lang w:eastAsia="en-US"/>
    </w:rPr>
  </w:style>
  <w:style w:type="paragraph" w:styleId="BalloonText">
    <w:name w:val="Balloon Text"/>
    <w:basedOn w:val="Normal"/>
    <w:link w:val="BalloonTextChar"/>
    <w:locked/>
    <w:rsid w:val="00884D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884D2E"/>
    <w:rPr>
      <w:rFonts w:ascii="Tahoma" w:hAnsi="Tahoma" w:cs="Tahoma"/>
      <w:sz w:val="16"/>
      <w:szCs w:val="16"/>
      <w:lang w:eastAsia="en-US"/>
    </w:rPr>
  </w:style>
  <w:style w:type="character" w:customStyle="1" w:styleId="Heading1Char">
    <w:name w:val="Heading 1 Char"/>
    <w:link w:val="Heading1"/>
    <w:rsid w:val="00884D2E"/>
    <w:rPr>
      <w:rFonts w:ascii="Boston Traffic" w:hAnsi="Boston Traffic" w:cs="Arial"/>
      <w:b/>
      <w:bCs/>
      <w:color w:val="CC6600"/>
      <w:spacing w:val="24"/>
      <w:kern w:val="32"/>
      <w:sz w:val="32"/>
      <w:szCs w:val="28"/>
    </w:rPr>
  </w:style>
  <w:style w:type="character" w:customStyle="1" w:styleId="Heading2Char">
    <w:name w:val="Heading 2 Char"/>
    <w:link w:val="Heading2"/>
    <w:rsid w:val="00884D2E"/>
    <w:rPr>
      <w:rFonts w:ascii="Airborne" w:hAnsi="Airborne" w:cs="Arial"/>
      <w:b/>
      <w:bCs/>
      <w:iCs/>
      <w:spacing w:val="24"/>
      <w:kern w:val="32"/>
      <w:sz w:val="24"/>
      <w:szCs w:val="32"/>
    </w:rPr>
  </w:style>
  <w:style w:type="paragraph" w:styleId="Header">
    <w:name w:val="header"/>
    <w:link w:val="HeaderChar"/>
    <w:locked/>
    <w:rsid w:val="007642F0"/>
    <w:pPr>
      <w:tabs>
        <w:tab w:val="left" w:pos="0"/>
        <w:tab w:val="center" w:pos="1877"/>
        <w:tab w:val="right" w:pos="3754"/>
      </w:tabs>
      <w:spacing w:after="0" w:line="240" w:lineRule="auto"/>
      <w:contextualSpacing/>
    </w:pPr>
    <w:rPr>
      <w:rFonts w:ascii="Lucida Console" w:hAnsi="Lucida Console"/>
      <w:color w:val="000000" w:themeColor="text1"/>
      <w:sz w:val="20"/>
      <w:szCs w:val="20"/>
    </w:rPr>
  </w:style>
  <w:style w:type="character" w:customStyle="1" w:styleId="HeaderChar">
    <w:name w:val="Header Char"/>
    <w:link w:val="Header"/>
    <w:rsid w:val="007642F0"/>
    <w:rPr>
      <w:rFonts w:ascii="Lucida Console" w:hAnsi="Lucida Console"/>
      <w:color w:val="000000" w:themeColor="text1"/>
      <w:sz w:val="20"/>
      <w:szCs w:val="20"/>
    </w:rPr>
  </w:style>
  <w:style w:type="paragraph" w:styleId="Footer">
    <w:name w:val="footer"/>
    <w:basedOn w:val="Header"/>
    <w:link w:val="FooterChar"/>
    <w:uiPriority w:val="99"/>
    <w:locked/>
    <w:rsid w:val="007642F0"/>
    <w:pPr>
      <w:spacing w:line="240" w:lineRule="exact"/>
      <w:contextualSpacing w:val="0"/>
      <w:jc w:val="both"/>
    </w:pPr>
    <w:rPr>
      <w:sz w:val="16"/>
    </w:rPr>
  </w:style>
  <w:style w:type="character" w:customStyle="1" w:styleId="FooterChar">
    <w:name w:val="Footer Char"/>
    <w:link w:val="Footer"/>
    <w:uiPriority w:val="99"/>
    <w:rsid w:val="007642F0"/>
    <w:rPr>
      <w:rFonts w:ascii="Market Deco" w:hAnsi="Market Deco"/>
      <w:sz w:val="16"/>
      <w:szCs w:val="24"/>
    </w:rPr>
  </w:style>
  <w:style w:type="character" w:customStyle="1" w:styleId="Heading3Char">
    <w:name w:val="Heading 3 Char"/>
    <w:link w:val="Heading3"/>
    <w:rsid w:val="00884D2E"/>
    <w:rPr>
      <w:rFonts w:ascii="Airborne" w:hAnsi="Airborne" w:cs="Arial"/>
      <w:b/>
      <w:bCs/>
      <w:iCs/>
      <w:spacing w:val="24"/>
      <w:kern w:val="32"/>
      <w:sz w:val="24"/>
      <w:szCs w:val="28"/>
    </w:rPr>
  </w:style>
  <w:style w:type="character" w:customStyle="1" w:styleId="Heading4Char">
    <w:name w:val="Heading 4 Char"/>
    <w:link w:val="Heading4"/>
    <w:rsid w:val="00884D2E"/>
    <w:rPr>
      <w:rFonts w:ascii="Airborne" w:hAnsi="Airborne" w:cs="Arial"/>
      <w:b/>
      <w:iCs/>
      <w:spacing w:val="24"/>
      <w:kern w:val="32"/>
      <w:sz w:val="24"/>
      <w:szCs w:val="28"/>
    </w:rPr>
  </w:style>
  <w:style w:type="character" w:customStyle="1" w:styleId="Heading5Char">
    <w:name w:val="Heading 5 Char"/>
    <w:link w:val="Heading5"/>
    <w:rsid w:val="00884D2E"/>
    <w:rPr>
      <w:rFonts w:ascii="Airborne" w:hAnsi="Airborne" w:cs="Arial"/>
      <w:b/>
      <w:bCs/>
      <w:spacing w:val="24"/>
      <w:kern w:val="32"/>
      <w:sz w:val="24"/>
      <w:szCs w:val="26"/>
    </w:rPr>
  </w:style>
  <w:style w:type="character" w:customStyle="1" w:styleId="Heading6Char">
    <w:name w:val="Heading 6 Char"/>
    <w:link w:val="Heading6"/>
    <w:rsid w:val="00884D2E"/>
    <w:rPr>
      <w:rFonts w:ascii="Airborne" w:hAnsi="Airborne" w:cs="Arial"/>
      <w:b/>
      <w:spacing w:val="24"/>
      <w:kern w:val="32"/>
    </w:rPr>
  </w:style>
  <w:style w:type="character" w:customStyle="1" w:styleId="Heading7Char">
    <w:name w:val="Heading 7 Char"/>
    <w:link w:val="Heading7"/>
    <w:rsid w:val="00884D2E"/>
    <w:rPr>
      <w:rFonts w:ascii="Airborne" w:hAnsi="Airborne" w:cs="Arial"/>
      <w:b/>
      <w:spacing w:val="24"/>
      <w:kern w:val="32"/>
    </w:rPr>
  </w:style>
  <w:style w:type="character" w:customStyle="1" w:styleId="Heading8Char">
    <w:name w:val="Heading 8 Char"/>
    <w:link w:val="Heading8"/>
    <w:rsid w:val="00884D2E"/>
    <w:rPr>
      <w:rFonts w:ascii="Airborne" w:hAnsi="Airborne" w:cs="Arial"/>
      <w:b/>
      <w:iCs/>
      <w:spacing w:val="24"/>
      <w:kern w:val="32"/>
    </w:rPr>
  </w:style>
  <w:style w:type="character" w:customStyle="1" w:styleId="Heading9Char">
    <w:name w:val="Heading 9 Char"/>
    <w:link w:val="Heading9"/>
    <w:rsid w:val="00884D2E"/>
    <w:rPr>
      <w:rFonts w:ascii="Airborne" w:hAnsi="Airborne" w:cs="Arial"/>
      <w:b/>
      <w:iCs/>
      <w:spacing w:val="24"/>
      <w:kern w:val="32"/>
    </w:rPr>
  </w:style>
  <w:style w:type="character" w:styleId="Hyperlink">
    <w:name w:val="Hyperlink"/>
    <w:basedOn w:val="BodyTextH1Char"/>
    <w:uiPriority w:val="99"/>
    <w:rsid w:val="00884D2E"/>
    <w:rPr>
      <w:rFonts w:ascii="Lucida Sans" w:hAnsi="Lucida Sans" w:cs="Times New Roman"/>
      <w:color w:val="0000FF"/>
      <w:sz w:val="22"/>
      <w:szCs w:val="24"/>
      <w:u w:val="single"/>
      <w:lang w:eastAsia="en-AU"/>
    </w:rPr>
  </w:style>
  <w:style w:type="paragraph" w:customStyle="1" w:styleId="NoteNotification">
    <w:name w:val="Note_Notification"/>
    <w:basedOn w:val="NoteHeading"/>
    <w:locked/>
    <w:rsid w:val="00884D2E"/>
    <w:pPr>
      <w:numPr>
        <w:numId w:val="28"/>
      </w:numPr>
      <w:pBdr>
        <w:top w:val="single" w:sz="12" w:space="6" w:color="17365D" w:themeColor="text2" w:themeShade="BF"/>
        <w:left w:val="single" w:sz="12" w:space="6" w:color="17365D" w:themeColor="text2" w:themeShade="BF"/>
        <w:bottom w:val="single" w:sz="12" w:space="6" w:color="17365D" w:themeColor="text2" w:themeShade="BF"/>
        <w:right w:val="single" w:sz="12" w:space="6" w:color="17365D" w:themeColor="text2" w:themeShade="BF"/>
      </w:pBdr>
      <w:shd w:val="clear" w:color="auto" w:fill="CCECFF"/>
      <w:spacing w:before="120" w:after="120"/>
      <w:ind w:right="284"/>
      <w:contextualSpacing/>
      <w:jc w:val="both"/>
    </w:pPr>
    <w:rPr>
      <w:rFonts w:cstheme="minorBidi"/>
      <w:b/>
      <w:bCs/>
      <w:szCs w:val="17"/>
    </w:rPr>
  </w:style>
  <w:style w:type="paragraph" w:customStyle="1" w:styleId="NoteCaution">
    <w:name w:val="Note_Caution"/>
    <w:basedOn w:val="NoteNotification"/>
    <w:qFormat/>
    <w:locked/>
    <w:rsid w:val="00884D2E"/>
    <w:pPr>
      <w:numPr>
        <w:numId w:val="29"/>
      </w:numPr>
      <w:pBdr>
        <w:top w:val="single" w:sz="12" w:space="6" w:color="E36C0A" w:themeColor="accent6" w:themeShade="BF"/>
        <w:left w:val="single" w:sz="12" w:space="6" w:color="E36C0A" w:themeColor="accent6" w:themeShade="BF"/>
        <w:bottom w:val="single" w:sz="12" w:space="6" w:color="E36C0A" w:themeColor="accent6" w:themeShade="BF"/>
        <w:right w:val="single" w:sz="12" w:space="6" w:color="E36C0A" w:themeColor="accent6" w:themeShade="BF"/>
      </w:pBdr>
      <w:shd w:val="clear" w:color="auto" w:fill="FFFF99"/>
    </w:pPr>
  </w:style>
  <w:style w:type="paragraph" w:customStyle="1" w:styleId="NoteWarning">
    <w:name w:val="Note_Warning"/>
    <w:basedOn w:val="NoteNotification"/>
    <w:qFormat/>
    <w:locked/>
    <w:rsid w:val="00884D2E"/>
    <w:pPr>
      <w:numPr>
        <w:numId w:val="30"/>
      </w:numPr>
      <w:pBdr>
        <w:top w:val="single" w:sz="12" w:space="6" w:color="CC0000"/>
        <w:left w:val="single" w:sz="12" w:space="6" w:color="CC0000"/>
        <w:bottom w:val="single" w:sz="12" w:space="6" w:color="CC0000"/>
        <w:right w:val="single" w:sz="12" w:space="6" w:color="CC0000"/>
      </w:pBdr>
      <w:shd w:val="clear" w:color="auto" w:fill="FFCCCC"/>
    </w:pPr>
  </w:style>
  <w:style w:type="paragraph" w:styleId="Subtitle">
    <w:name w:val="Subtitle"/>
    <w:basedOn w:val="BodyTextH1"/>
    <w:next w:val="Normal"/>
    <w:link w:val="SubtitleChar"/>
    <w:qFormat/>
    <w:locked/>
    <w:rsid w:val="00884D2E"/>
    <w:pPr>
      <w:jc w:val="center"/>
      <w:outlineLvl w:val="1"/>
    </w:pPr>
    <w:rPr>
      <w:rFonts w:ascii="Franklin Gothic Medium Cond" w:hAnsi="Franklin Gothic Medium Cond" w:cs="Arial"/>
      <w:sz w:val="42"/>
    </w:rPr>
  </w:style>
  <w:style w:type="character" w:customStyle="1" w:styleId="SubtitleChar">
    <w:name w:val="Subtitle Char"/>
    <w:link w:val="Subtitle"/>
    <w:rsid w:val="00884D2E"/>
    <w:rPr>
      <w:rFonts w:ascii="Franklin Gothic Medium Cond" w:hAnsi="Franklin Gothic Medium Cond" w:cs="Arial"/>
      <w:color w:val="000000" w:themeColor="text1"/>
      <w:sz w:val="42"/>
      <w:lang w:eastAsia="en-US"/>
    </w:rPr>
  </w:style>
  <w:style w:type="paragraph" w:customStyle="1" w:styleId="TableText">
    <w:name w:val="TableText"/>
    <w:locked/>
    <w:rsid w:val="00884D2E"/>
    <w:pPr>
      <w:spacing w:after="0" w:line="240" w:lineRule="auto"/>
      <w:contextualSpacing/>
    </w:pPr>
    <w:rPr>
      <w:rFonts w:ascii="Lucida Sans" w:hAnsi="Lucida Sans"/>
      <w:color w:val="000000" w:themeColor="text1"/>
      <w:sz w:val="20"/>
    </w:rPr>
  </w:style>
  <w:style w:type="paragraph" w:customStyle="1" w:styleId="TableTitle">
    <w:name w:val="TableTitle"/>
    <w:basedOn w:val="TableText"/>
    <w:locked/>
    <w:rsid w:val="00884D2E"/>
    <w:pPr>
      <w:jc w:val="center"/>
    </w:pPr>
    <w:rPr>
      <w:b/>
    </w:rPr>
  </w:style>
  <w:style w:type="paragraph" w:styleId="Title">
    <w:name w:val="Title"/>
    <w:basedOn w:val="BodyTextH1"/>
    <w:next w:val="Subtitle"/>
    <w:link w:val="TitleChar"/>
    <w:qFormat/>
    <w:locked/>
    <w:rsid w:val="00884D2E"/>
    <w:pPr>
      <w:jc w:val="center"/>
      <w:outlineLvl w:val="0"/>
    </w:pPr>
    <w:rPr>
      <w:rFonts w:ascii="Franklin Gothic Medium Cond" w:hAnsi="Franklin Gothic Medium Cond" w:cs="Arial"/>
      <w:bCs/>
      <w:kern w:val="28"/>
      <w:sz w:val="56"/>
      <w:szCs w:val="32"/>
    </w:rPr>
  </w:style>
  <w:style w:type="character" w:customStyle="1" w:styleId="TitleChar">
    <w:name w:val="Title Char"/>
    <w:link w:val="Title"/>
    <w:rsid w:val="00884D2E"/>
    <w:rPr>
      <w:rFonts w:ascii="Franklin Gothic Medium Cond" w:hAnsi="Franklin Gothic Medium Cond" w:cs="Arial"/>
      <w:bCs/>
      <w:color w:val="000000" w:themeColor="text1"/>
      <w:kern w:val="28"/>
      <w:sz w:val="56"/>
      <w:szCs w:val="32"/>
      <w:lang w:eastAsia="en-US"/>
    </w:rPr>
  </w:style>
  <w:style w:type="paragraph" w:styleId="TOC1">
    <w:name w:val="toc 1"/>
    <w:basedOn w:val="Normal"/>
    <w:next w:val="Normal"/>
    <w:autoRedefine/>
    <w:uiPriority w:val="39"/>
    <w:rsid w:val="00884D2E"/>
    <w:pPr>
      <w:tabs>
        <w:tab w:val="left" w:pos="2044"/>
        <w:tab w:val="right" w:pos="10206"/>
      </w:tabs>
      <w:ind w:left="1418"/>
    </w:pPr>
    <w:rPr>
      <w:rFonts w:ascii="Lucida Sans" w:hAnsi="Lucida Sans"/>
      <w:b/>
      <w:noProof/>
    </w:rPr>
  </w:style>
  <w:style w:type="paragraph" w:styleId="TOC2">
    <w:name w:val="toc 2"/>
    <w:basedOn w:val="TOC1"/>
    <w:next w:val="Normal"/>
    <w:autoRedefine/>
    <w:uiPriority w:val="39"/>
    <w:rsid w:val="00884D2E"/>
    <w:pPr>
      <w:ind w:left="1701"/>
    </w:pPr>
    <w:rPr>
      <w:b w:val="0"/>
    </w:rPr>
  </w:style>
  <w:style w:type="paragraph" w:styleId="TOC3">
    <w:name w:val="toc 3"/>
    <w:basedOn w:val="TOC1"/>
    <w:next w:val="Normal"/>
    <w:autoRedefine/>
    <w:uiPriority w:val="39"/>
    <w:rsid w:val="00884D2E"/>
    <w:pPr>
      <w:ind w:left="1985"/>
    </w:pPr>
    <w:rPr>
      <w:b w:val="0"/>
    </w:rPr>
  </w:style>
  <w:style w:type="paragraph" w:customStyle="1" w:styleId="HeaderTitle">
    <w:name w:val="Header_Title"/>
    <w:basedOn w:val="Title"/>
    <w:qFormat/>
    <w:locked/>
    <w:rsid w:val="008B7E49"/>
    <w:pPr>
      <w:spacing w:line="360" w:lineRule="auto"/>
      <w:jc w:val="left"/>
    </w:pPr>
    <w:rPr>
      <w:rFonts w:ascii="Airborne" w:hAnsi="Airborne"/>
      <w:sz w:val="40"/>
    </w:rPr>
  </w:style>
  <w:style w:type="paragraph" w:customStyle="1" w:styleId="HeaderSubtitle">
    <w:name w:val="Header_Subtitle"/>
    <w:basedOn w:val="Subtitle"/>
    <w:qFormat/>
    <w:locked/>
    <w:rsid w:val="008B7E49"/>
    <w:pPr>
      <w:jc w:val="left"/>
    </w:pPr>
    <w:rPr>
      <w:rFonts w:ascii="Airborne" w:hAnsi="Airborne"/>
      <w:sz w:val="30"/>
    </w:rPr>
  </w:style>
  <w:style w:type="paragraph" w:customStyle="1" w:styleId="HeaderDataLeft">
    <w:name w:val="Header_Data_Left"/>
    <w:basedOn w:val="Normal"/>
    <w:qFormat/>
    <w:locked/>
    <w:rsid w:val="00884D2E"/>
    <w:pPr>
      <w:outlineLvl w:val="1"/>
    </w:pPr>
    <w:rPr>
      <w:rFonts w:ascii="Airborne" w:hAnsi="Airborne" w:cs="Airborne"/>
      <w:color w:val="000000" w:themeColor="text1"/>
      <w:sz w:val="20"/>
    </w:rPr>
  </w:style>
  <w:style w:type="paragraph" w:styleId="NoteHeading">
    <w:name w:val="Note Heading"/>
    <w:basedOn w:val="Normal"/>
    <w:next w:val="Normal"/>
    <w:link w:val="NoteHeadingChar"/>
    <w:rsid w:val="00884D2E"/>
  </w:style>
  <w:style w:type="character" w:customStyle="1" w:styleId="NoteHeadingChar">
    <w:name w:val="Note Heading Char"/>
    <w:basedOn w:val="DefaultParagraphFont"/>
    <w:link w:val="NoteHeading"/>
    <w:rsid w:val="00884D2E"/>
    <w:rPr>
      <w:rFonts w:ascii="Arial" w:hAnsi="Arial" w:cs="Times New Roman"/>
      <w:szCs w:val="20"/>
      <w:lang w:eastAsia="en-US"/>
    </w:rPr>
  </w:style>
  <w:style w:type="paragraph" w:customStyle="1" w:styleId="HeaderDataCentre">
    <w:name w:val="Header_Data_Centre"/>
    <w:basedOn w:val="HeaderDataRight"/>
    <w:qFormat/>
    <w:locked/>
    <w:rsid w:val="00884D2E"/>
    <w:pPr>
      <w:jc w:val="center"/>
    </w:pPr>
  </w:style>
  <w:style w:type="paragraph" w:customStyle="1" w:styleId="HeaderDataRight">
    <w:name w:val="Header_Data_Right"/>
    <w:basedOn w:val="HeaderDataLeft"/>
    <w:qFormat/>
    <w:locked/>
    <w:rsid w:val="00884D2E"/>
    <w:pPr>
      <w:jc w:val="right"/>
    </w:pPr>
    <w:rPr>
      <w:noProof/>
      <w:szCs w:val="22"/>
    </w:rPr>
  </w:style>
  <w:style w:type="paragraph" w:customStyle="1" w:styleId="TitleCopyright">
    <w:name w:val="Title_Copyright"/>
    <w:basedOn w:val="Normal"/>
    <w:qFormat/>
    <w:locked/>
    <w:rsid w:val="0010665F"/>
    <w:pPr>
      <w:jc w:val="center"/>
      <w:outlineLvl w:val="0"/>
    </w:pPr>
    <w:rPr>
      <w:rFonts w:ascii="Market Deco" w:hAnsi="Market Deco" w:cs="Arial"/>
      <w:bCs/>
      <w:color w:val="000000" w:themeColor="text1"/>
      <w:kern w:val="28"/>
      <w:sz w:val="24"/>
      <w:szCs w:val="36"/>
    </w:rPr>
  </w:style>
  <w:style w:type="paragraph" w:customStyle="1" w:styleId="FigureH1">
    <w:name w:val="FigureH1"/>
    <w:next w:val="BodyTextH1"/>
    <w:link w:val="FigureH1Char"/>
    <w:rsid w:val="00884D2E"/>
    <w:pPr>
      <w:spacing w:before="120" w:after="120" w:line="240" w:lineRule="auto"/>
      <w:contextualSpacing/>
      <w:jc w:val="center"/>
    </w:pPr>
    <w:rPr>
      <w:rFonts w:ascii="Lucida Sans" w:hAnsi="Lucida Sans"/>
      <w:sz w:val="20"/>
    </w:rPr>
  </w:style>
  <w:style w:type="character" w:styleId="PlaceholderText">
    <w:name w:val="Placeholder Text"/>
    <w:basedOn w:val="DefaultParagraphFont"/>
    <w:uiPriority w:val="99"/>
    <w:semiHidden/>
    <w:rsid w:val="00884D2E"/>
    <w:rPr>
      <w:color w:val="808080"/>
    </w:rPr>
  </w:style>
  <w:style w:type="paragraph" w:customStyle="1" w:styleId="BulletH1">
    <w:name w:val="BulletH1"/>
    <w:basedOn w:val="BodyTextH1"/>
    <w:rsid w:val="008B7E49"/>
    <w:pPr>
      <w:numPr>
        <w:numId w:val="25"/>
      </w:numPr>
      <w:tabs>
        <w:tab w:val="left" w:pos="1985"/>
      </w:tabs>
      <w:ind w:left="1134" w:hanging="397"/>
      <w:contextualSpacing/>
    </w:pPr>
    <w:rPr>
      <w:lang w:eastAsia="en-AU"/>
    </w:rPr>
  </w:style>
  <w:style w:type="numbering" w:customStyle="1" w:styleId="BulletH1Sub1">
    <w:name w:val="BulletH1_Sub1"/>
    <w:basedOn w:val="NoList"/>
    <w:rsid w:val="00884D2E"/>
    <w:pPr>
      <w:numPr>
        <w:numId w:val="26"/>
      </w:numPr>
    </w:pPr>
  </w:style>
  <w:style w:type="paragraph" w:customStyle="1" w:styleId="CodeTextH1">
    <w:name w:val="CodeTextH1"/>
    <w:basedOn w:val="BodyTextH1"/>
    <w:next w:val="BodyTextH1"/>
    <w:rsid w:val="00884D2E"/>
    <w:pPr>
      <w:pBdr>
        <w:top w:val="dashSmallGap" w:sz="4" w:space="1" w:color="C00000"/>
        <w:left w:val="dashSmallGap" w:sz="4" w:space="4" w:color="C00000"/>
        <w:bottom w:val="dashSmallGap" w:sz="4" w:space="1" w:color="C00000"/>
        <w:right w:val="dashSmallGap" w:sz="4" w:space="4" w:color="C00000"/>
      </w:pBdr>
      <w:shd w:val="clear" w:color="auto" w:fill="FFFFFF" w:themeFill="background1"/>
      <w:tabs>
        <w:tab w:val="left" w:pos="1985"/>
      </w:tabs>
      <w:ind w:left="1588" w:right="170" w:firstLine="397"/>
      <w:contextualSpacing/>
    </w:pPr>
    <w:rPr>
      <w:rFonts w:ascii="Consolas" w:hAnsi="Consolas"/>
    </w:rPr>
  </w:style>
  <w:style w:type="character" w:styleId="CommentReference">
    <w:name w:val="annotation reference"/>
    <w:basedOn w:val="DefaultParagraphFont"/>
    <w:uiPriority w:val="99"/>
    <w:unhideWhenUsed/>
    <w:locked/>
    <w:rsid w:val="00884D2E"/>
    <w:rPr>
      <w:sz w:val="16"/>
      <w:szCs w:val="16"/>
    </w:rPr>
  </w:style>
  <w:style w:type="paragraph" w:styleId="CommentText">
    <w:name w:val="annotation text"/>
    <w:basedOn w:val="Normal"/>
    <w:link w:val="CommentTextChar"/>
    <w:locked/>
    <w:rsid w:val="00884D2E"/>
  </w:style>
  <w:style w:type="character" w:customStyle="1" w:styleId="CommentTextChar">
    <w:name w:val="Comment Text Char"/>
    <w:link w:val="CommentText"/>
    <w:rsid w:val="00884D2E"/>
    <w:rPr>
      <w:rFonts w:ascii="Arial" w:hAnsi="Arial" w:cs="Times New Roman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884D2E"/>
    <w:rPr>
      <w:b/>
      <w:bCs/>
    </w:rPr>
  </w:style>
  <w:style w:type="character" w:customStyle="1" w:styleId="CommentSubjectChar">
    <w:name w:val="Comment Subject Char"/>
    <w:link w:val="CommentSubject"/>
    <w:rsid w:val="00884D2E"/>
    <w:rPr>
      <w:rFonts w:ascii="Arial" w:hAnsi="Arial" w:cs="Times New Roman"/>
      <w:b/>
      <w:bCs/>
      <w:szCs w:val="20"/>
      <w:lang w:eastAsia="en-US"/>
    </w:rPr>
  </w:style>
  <w:style w:type="character" w:customStyle="1" w:styleId="FigureH1Char">
    <w:name w:val="FigureH1 Char"/>
    <w:basedOn w:val="DefaultParagraphFont"/>
    <w:link w:val="FigureH1"/>
    <w:rsid w:val="00884D2E"/>
    <w:rPr>
      <w:rFonts w:ascii="Lucida Sans" w:hAnsi="Lucida Sans"/>
      <w:sz w:val="20"/>
    </w:rPr>
  </w:style>
  <w:style w:type="character" w:styleId="FollowedHyperlink">
    <w:name w:val="FollowedHyperlink"/>
    <w:basedOn w:val="DefaultParagraphFont"/>
    <w:uiPriority w:val="99"/>
    <w:unhideWhenUsed/>
    <w:locked/>
    <w:rsid w:val="00884D2E"/>
    <w:rPr>
      <w:color w:val="800080" w:themeColor="followedHyperlink"/>
      <w:u w:val="single"/>
    </w:rPr>
  </w:style>
  <w:style w:type="character" w:styleId="FootnoteReference">
    <w:name w:val="footnote reference"/>
    <w:uiPriority w:val="99"/>
    <w:unhideWhenUsed/>
    <w:rsid w:val="00884D2E"/>
    <w:rPr>
      <w:vertAlign w:val="superscript"/>
    </w:rPr>
  </w:style>
  <w:style w:type="paragraph" w:styleId="FootnoteText">
    <w:name w:val="footnote text"/>
    <w:link w:val="FootnoteTextChar"/>
    <w:uiPriority w:val="99"/>
    <w:unhideWhenUsed/>
    <w:rsid w:val="00884D2E"/>
    <w:pPr>
      <w:tabs>
        <w:tab w:val="left" w:pos="284"/>
        <w:tab w:val="center" w:pos="5245"/>
        <w:tab w:val="right" w:pos="10206"/>
      </w:tabs>
      <w:spacing w:after="160" w:line="259" w:lineRule="auto"/>
      <w:ind w:left="1134"/>
    </w:pPr>
    <w:rPr>
      <w:rFonts w:ascii="Arial" w:hAnsi="Arial"/>
      <w:sz w:val="16"/>
    </w:rPr>
  </w:style>
  <w:style w:type="character" w:customStyle="1" w:styleId="FootnoteTextChar">
    <w:name w:val="Footnote Text Char"/>
    <w:link w:val="FootnoteText"/>
    <w:uiPriority w:val="99"/>
    <w:rsid w:val="00884D2E"/>
    <w:rPr>
      <w:rFonts w:ascii="Arial" w:hAnsi="Arial"/>
      <w:sz w:val="16"/>
    </w:rPr>
  </w:style>
  <w:style w:type="numbering" w:customStyle="1" w:styleId="LetteredBullet">
    <w:name w:val="Lettered_Bullet"/>
    <w:basedOn w:val="NoList"/>
    <w:rsid w:val="00884D2E"/>
    <w:pPr>
      <w:numPr>
        <w:numId w:val="27"/>
      </w:numPr>
    </w:pPr>
  </w:style>
  <w:style w:type="paragraph" w:styleId="NormalWeb">
    <w:name w:val="Normal (Web)"/>
    <w:basedOn w:val="Normal"/>
    <w:uiPriority w:val="99"/>
    <w:unhideWhenUsed/>
    <w:rsid w:val="00884D2E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AU"/>
    </w:rPr>
  </w:style>
  <w:style w:type="paragraph" w:customStyle="1" w:styleId="NumBulletH1">
    <w:name w:val="NumBulletH1"/>
    <w:basedOn w:val="BodyTextH1"/>
    <w:rsid w:val="00884D2E"/>
    <w:pPr>
      <w:numPr>
        <w:numId w:val="31"/>
      </w:numPr>
      <w:tabs>
        <w:tab w:val="left" w:pos="1985"/>
      </w:tabs>
      <w:contextualSpacing/>
    </w:pPr>
  </w:style>
  <w:style w:type="paragraph" w:customStyle="1" w:styleId="Source">
    <w:name w:val="Source"/>
    <w:basedOn w:val="Normal"/>
    <w:next w:val="BodyTextH1"/>
    <w:rsid w:val="00884D2E"/>
    <w:pPr>
      <w:ind w:left="1134"/>
      <w:jc w:val="right"/>
    </w:pPr>
    <w:rPr>
      <w:rFonts w:ascii="Helvetica" w:hAnsi="Helvetica"/>
      <w:color w:val="000000" w:themeColor="text1"/>
      <w:sz w:val="18"/>
      <w:szCs w:val="22"/>
    </w:rPr>
  </w:style>
  <w:style w:type="character" w:styleId="Strong">
    <w:name w:val="Strong"/>
    <w:basedOn w:val="DefaultParagraphFont"/>
    <w:uiPriority w:val="22"/>
    <w:qFormat/>
    <w:rsid w:val="00884D2E"/>
    <w:rPr>
      <w:b/>
      <w:bCs/>
    </w:rPr>
  </w:style>
  <w:style w:type="table" w:styleId="TableGrid">
    <w:name w:val="Table Grid"/>
    <w:aliases w:val="Andrew's Table Style"/>
    <w:basedOn w:val="TableNormal"/>
    <w:rsid w:val="00884D2E"/>
    <w:pPr>
      <w:spacing w:after="0" w:line="240" w:lineRule="auto"/>
    </w:pPr>
    <w:rPr>
      <w:rFonts w:ascii="Lucida Sans" w:hAnsi="Lucida Sans"/>
      <w:sz w:val="20"/>
    </w:rPr>
    <w:tblPr>
      <w:tblStyleRowBandSize w:val="2"/>
      <w:jc w:val="right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left w:w="57" w:type="dxa"/>
        <w:right w:w="57" w:type="dxa"/>
      </w:tblCellMar>
    </w:tblPr>
    <w:trPr>
      <w:cantSplit/>
      <w:tblHeader/>
      <w:jc w:val="right"/>
    </w:trPr>
    <w:tblStylePr w:type="firstRow">
      <w:tblPr/>
      <w:tcPr>
        <w:tcBorders>
          <w:top w:val="single" w:sz="8" w:space="0" w:color="003300"/>
        </w:tcBorders>
      </w:tcPr>
    </w:tblStylePr>
  </w:style>
  <w:style w:type="table" w:styleId="TableList6">
    <w:name w:val="Table List 6"/>
    <w:basedOn w:val="TableNormal"/>
    <w:rsid w:val="00884D2E"/>
    <w:pPr>
      <w:spacing w:after="160" w:line="259" w:lineRule="auto"/>
      <w:jc w:val="center"/>
    </w:pPr>
    <w:rPr>
      <w:rFonts w:ascii="Arial Narrow" w:hAnsi="Arial Narrow"/>
    </w:rPr>
    <w:tblPr>
      <w:tblStyleRowBandSize w:val="1"/>
      <w:tblStyleColBandSize w:val="1"/>
      <w:tblBorders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  <w:insideH w:val="single" w:sz="6" w:space="0" w:color="000000"/>
        <w:insideV w:val="single" w:sz="6" w:space="0" w:color="000000"/>
      </w:tblBorders>
    </w:tblPr>
    <w:tcPr>
      <w:shd w:val="clear" w:color="000000" w:fill="CCFFCC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paragraph" w:styleId="TableofFigures">
    <w:name w:val="table of figures"/>
    <w:basedOn w:val="BodyTextH1"/>
    <w:next w:val="BodyTextH1"/>
    <w:rsid w:val="00884D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qFormat="1"/>
    <w:lsdException w:name="heading 3" w:locked="1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footnote text" w:uiPriority="99"/>
    <w:lsdException w:name="annotation text" w:locked="1"/>
    <w:lsdException w:name="header" w:locked="1"/>
    <w:lsdException w:name="footer" w:locked="1" w:uiPriority="99"/>
    <w:lsdException w:name="caption" w:qFormat="1"/>
    <w:lsdException w:name="footnote reference" w:uiPriority="99"/>
    <w:lsdException w:name="annotation reference" w:locked="1" w:uiPriority="99"/>
    <w:lsdException w:name="Title" w:locked="1" w:qFormat="1"/>
    <w:lsdException w:name="Default Paragraph Font" w:uiPriority="1"/>
    <w:lsdException w:name="Subtitle" w:locked="1" w:qFormat="1"/>
    <w:lsdException w:name="Hyperlink" w:uiPriority="99"/>
    <w:lsdException w:name="FollowedHyperlink" w:locked="1" w:uiPriority="99"/>
    <w:lsdException w:name="Strong" w:uiPriority="22" w:qFormat="1"/>
    <w:lsdException w:name="Emphasis" w:uiPriority="20" w:qFormat="1"/>
    <w:lsdException w:name="Normal (Web)" w:uiPriority="99"/>
    <w:lsdException w:name="No List" w:uiPriority="99"/>
    <w:lsdException w:name="Balloon Text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84D2E"/>
    <w:pPr>
      <w:spacing w:after="0" w:line="240" w:lineRule="auto"/>
    </w:pPr>
    <w:rPr>
      <w:rFonts w:ascii="Arial" w:hAnsi="Arial" w:cs="Times New Roman"/>
      <w:szCs w:val="20"/>
      <w:lang w:eastAsia="en-US"/>
    </w:rPr>
  </w:style>
  <w:style w:type="paragraph" w:styleId="Heading1">
    <w:name w:val="heading 1"/>
    <w:next w:val="BodyTextH1"/>
    <w:link w:val="Heading1Char"/>
    <w:qFormat/>
    <w:locked/>
    <w:rsid w:val="00884D2E"/>
    <w:pPr>
      <w:keepNext/>
      <w:spacing w:after="0" w:line="400" w:lineRule="exact"/>
      <w:jc w:val="both"/>
      <w:outlineLvl w:val="0"/>
    </w:pPr>
    <w:rPr>
      <w:rFonts w:ascii="Boston Traffic" w:hAnsi="Boston Traffic" w:cs="Arial"/>
      <w:b/>
      <w:bCs/>
      <w:color w:val="CC6600"/>
      <w:spacing w:val="24"/>
      <w:kern w:val="32"/>
      <w:sz w:val="32"/>
      <w:szCs w:val="28"/>
    </w:rPr>
  </w:style>
  <w:style w:type="paragraph" w:styleId="Heading2">
    <w:name w:val="heading 2"/>
    <w:basedOn w:val="Heading1"/>
    <w:next w:val="BodyTextH1"/>
    <w:link w:val="Heading2Char"/>
    <w:qFormat/>
    <w:locked/>
    <w:rsid w:val="00884D2E"/>
    <w:pPr>
      <w:numPr>
        <w:ilvl w:val="1"/>
      </w:numPr>
      <w:jc w:val="left"/>
      <w:outlineLvl w:val="1"/>
    </w:pPr>
    <w:rPr>
      <w:rFonts w:ascii="Airborne" w:hAnsi="Airborne"/>
      <w:iCs/>
      <w:color w:val="auto"/>
      <w:sz w:val="24"/>
      <w:szCs w:val="32"/>
    </w:rPr>
  </w:style>
  <w:style w:type="paragraph" w:styleId="Heading3">
    <w:name w:val="heading 3"/>
    <w:basedOn w:val="Heading2"/>
    <w:next w:val="BodyTextH1"/>
    <w:link w:val="Heading3Char"/>
    <w:qFormat/>
    <w:locked/>
    <w:rsid w:val="00884D2E"/>
    <w:pPr>
      <w:numPr>
        <w:ilvl w:val="2"/>
      </w:numPr>
      <w:tabs>
        <w:tab w:val="left" w:pos="1418"/>
      </w:tabs>
      <w:outlineLvl w:val="2"/>
    </w:pPr>
    <w:rPr>
      <w:szCs w:val="28"/>
    </w:rPr>
  </w:style>
  <w:style w:type="paragraph" w:styleId="Heading4">
    <w:name w:val="heading 4"/>
    <w:basedOn w:val="Heading3"/>
    <w:next w:val="Normal"/>
    <w:link w:val="Heading4Char"/>
    <w:qFormat/>
    <w:rsid w:val="00884D2E"/>
    <w:pPr>
      <w:numPr>
        <w:ilvl w:val="3"/>
      </w:numPr>
      <w:ind w:left="964"/>
      <w:outlineLvl w:val="3"/>
    </w:pPr>
    <w:rPr>
      <w:bCs w:val="0"/>
    </w:rPr>
  </w:style>
  <w:style w:type="paragraph" w:styleId="Heading5">
    <w:name w:val="heading 5"/>
    <w:basedOn w:val="Heading4"/>
    <w:next w:val="Normal"/>
    <w:link w:val="Heading5Char"/>
    <w:qFormat/>
    <w:rsid w:val="00884D2E"/>
    <w:pPr>
      <w:numPr>
        <w:ilvl w:val="4"/>
      </w:numPr>
      <w:ind w:left="964"/>
      <w:outlineLvl w:val="4"/>
    </w:pPr>
    <w:rPr>
      <w:bCs/>
      <w:iCs w:val="0"/>
      <w:szCs w:val="26"/>
    </w:rPr>
  </w:style>
  <w:style w:type="paragraph" w:styleId="Heading6">
    <w:name w:val="heading 6"/>
    <w:basedOn w:val="Heading5"/>
    <w:next w:val="Normal"/>
    <w:link w:val="Heading6Char"/>
    <w:qFormat/>
    <w:rsid w:val="00884D2E"/>
    <w:pPr>
      <w:numPr>
        <w:ilvl w:val="5"/>
      </w:numPr>
      <w:ind w:left="964"/>
      <w:outlineLvl w:val="5"/>
    </w:pPr>
    <w:rPr>
      <w:bCs w:val="0"/>
      <w:sz w:val="22"/>
      <w:szCs w:val="22"/>
    </w:rPr>
  </w:style>
  <w:style w:type="paragraph" w:styleId="Heading7">
    <w:name w:val="heading 7"/>
    <w:basedOn w:val="Heading6"/>
    <w:next w:val="Normal"/>
    <w:link w:val="Heading7Char"/>
    <w:qFormat/>
    <w:rsid w:val="00884D2E"/>
    <w:pPr>
      <w:numPr>
        <w:ilvl w:val="6"/>
      </w:numPr>
      <w:ind w:left="964"/>
      <w:outlineLvl w:val="6"/>
    </w:pPr>
  </w:style>
  <w:style w:type="paragraph" w:styleId="Heading8">
    <w:name w:val="heading 8"/>
    <w:basedOn w:val="Heading7"/>
    <w:next w:val="Normal"/>
    <w:link w:val="Heading8Char"/>
    <w:qFormat/>
    <w:rsid w:val="00884D2E"/>
    <w:pPr>
      <w:numPr>
        <w:ilvl w:val="7"/>
      </w:numPr>
      <w:ind w:left="964"/>
      <w:outlineLvl w:val="7"/>
    </w:pPr>
    <w:rPr>
      <w:iCs/>
    </w:rPr>
  </w:style>
  <w:style w:type="paragraph" w:styleId="Heading9">
    <w:name w:val="heading 9"/>
    <w:basedOn w:val="Heading8"/>
    <w:next w:val="Normal"/>
    <w:link w:val="Heading9Char"/>
    <w:qFormat/>
    <w:rsid w:val="00884D2E"/>
    <w:pPr>
      <w:numPr>
        <w:ilvl w:val="8"/>
      </w:numPr>
      <w:ind w:left="964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H1">
    <w:name w:val="BodyTextH1"/>
    <w:link w:val="BodyTextH1Char"/>
    <w:locked/>
    <w:rsid w:val="00BD28E9"/>
    <w:pPr>
      <w:spacing w:after="0" w:line="320" w:lineRule="exact"/>
      <w:jc w:val="both"/>
    </w:pPr>
    <w:rPr>
      <w:rFonts w:ascii="Lucida Console" w:hAnsi="Lucida Console" w:cs="Times New Roman"/>
      <w:color w:val="000000" w:themeColor="text1"/>
      <w:sz w:val="20"/>
      <w:lang w:eastAsia="en-US"/>
    </w:rPr>
  </w:style>
  <w:style w:type="character" w:customStyle="1" w:styleId="BodyTextH1Char">
    <w:name w:val="BodyTextH1 Char"/>
    <w:link w:val="BodyTextH1"/>
    <w:rsid w:val="00BD28E9"/>
    <w:rPr>
      <w:rFonts w:ascii="Lucida Console" w:hAnsi="Lucida Console" w:cs="Times New Roman"/>
      <w:color w:val="000000" w:themeColor="text1"/>
      <w:sz w:val="20"/>
      <w:lang w:eastAsia="en-US"/>
    </w:rPr>
  </w:style>
  <w:style w:type="paragraph" w:styleId="BalloonText">
    <w:name w:val="Balloon Text"/>
    <w:basedOn w:val="Normal"/>
    <w:link w:val="BalloonTextChar"/>
    <w:locked/>
    <w:rsid w:val="00884D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884D2E"/>
    <w:rPr>
      <w:rFonts w:ascii="Tahoma" w:hAnsi="Tahoma" w:cs="Tahoma"/>
      <w:sz w:val="16"/>
      <w:szCs w:val="16"/>
      <w:lang w:eastAsia="en-US"/>
    </w:rPr>
  </w:style>
  <w:style w:type="character" w:customStyle="1" w:styleId="Heading1Char">
    <w:name w:val="Heading 1 Char"/>
    <w:link w:val="Heading1"/>
    <w:rsid w:val="00884D2E"/>
    <w:rPr>
      <w:rFonts w:ascii="Boston Traffic" w:hAnsi="Boston Traffic" w:cs="Arial"/>
      <w:b/>
      <w:bCs/>
      <w:color w:val="CC6600"/>
      <w:spacing w:val="24"/>
      <w:kern w:val="32"/>
      <w:sz w:val="32"/>
      <w:szCs w:val="28"/>
    </w:rPr>
  </w:style>
  <w:style w:type="character" w:customStyle="1" w:styleId="Heading2Char">
    <w:name w:val="Heading 2 Char"/>
    <w:link w:val="Heading2"/>
    <w:rsid w:val="00884D2E"/>
    <w:rPr>
      <w:rFonts w:ascii="Airborne" w:hAnsi="Airborne" w:cs="Arial"/>
      <w:b/>
      <w:bCs/>
      <w:iCs/>
      <w:spacing w:val="24"/>
      <w:kern w:val="32"/>
      <w:sz w:val="24"/>
      <w:szCs w:val="32"/>
    </w:rPr>
  </w:style>
  <w:style w:type="paragraph" w:styleId="Header">
    <w:name w:val="header"/>
    <w:link w:val="HeaderChar"/>
    <w:locked/>
    <w:rsid w:val="007642F0"/>
    <w:pPr>
      <w:tabs>
        <w:tab w:val="left" w:pos="0"/>
        <w:tab w:val="center" w:pos="1877"/>
        <w:tab w:val="right" w:pos="3754"/>
      </w:tabs>
      <w:spacing w:after="0" w:line="240" w:lineRule="auto"/>
      <w:contextualSpacing/>
    </w:pPr>
    <w:rPr>
      <w:rFonts w:ascii="Lucida Console" w:hAnsi="Lucida Console"/>
      <w:color w:val="000000" w:themeColor="text1"/>
      <w:sz w:val="20"/>
      <w:szCs w:val="20"/>
    </w:rPr>
  </w:style>
  <w:style w:type="character" w:customStyle="1" w:styleId="HeaderChar">
    <w:name w:val="Header Char"/>
    <w:link w:val="Header"/>
    <w:rsid w:val="007642F0"/>
    <w:rPr>
      <w:rFonts w:ascii="Lucida Console" w:hAnsi="Lucida Console"/>
      <w:color w:val="000000" w:themeColor="text1"/>
      <w:sz w:val="20"/>
      <w:szCs w:val="20"/>
    </w:rPr>
  </w:style>
  <w:style w:type="paragraph" w:styleId="Footer">
    <w:name w:val="footer"/>
    <w:basedOn w:val="Header"/>
    <w:link w:val="FooterChar"/>
    <w:uiPriority w:val="99"/>
    <w:locked/>
    <w:rsid w:val="007642F0"/>
    <w:pPr>
      <w:spacing w:line="240" w:lineRule="exact"/>
      <w:contextualSpacing w:val="0"/>
      <w:jc w:val="both"/>
    </w:pPr>
    <w:rPr>
      <w:sz w:val="16"/>
    </w:rPr>
  </w:style>
  <w:style w:type="character" w:customStyle="1" w:styleId="FooterChar">
    <w:name w:val="Footer Char"/>
    <w:link w:val="Footer"/>
    <w:uiPriority w:val="99"/>
    <w:rsid w:val="007642F0"/>
    <w:rPr>
      <w:rFonts w:ascii="Market Deco" w:hAnsi="Market Deco"/>
      <w:sz w:val="16"/>
      <w:szCs w:val="24"/>
    </w:rPr>
  </w:style>
  <w:style w:type="character" w:customStyle="1" w:styleId="Heading3Char">
    <w:name w:val="Heading 3 Char"/>
    <w:link w:val="Heading3"/>
    <w:rsid w:val="00884D2E"/>
    <w:rPr>
      <w:rFonts w:ascii="Airborne" w:hAnsi="Airborne" w:cs="Arial"/>
      <w:b/>
      <w:bCs/>
      <w:iCs/>
      <w:spacing w:val="24"/>
      <w:kern w:val="32"/>
      <w:sz w:val="24"/>
      <w:szCs w:val="28"/>
    </w:rPr>
  </w:style>
  <w:style w:type="character" w:customStyle="1" w:styleId="Heading4Char">
    <w:name w:val="Heading 4 Char"/>
    <w:link w:val="Heading4"/>
    <w:rsid w:val="00884D2E"/>
    <w:rPr>
      <w:rFonts w:ascii="Airborne" w:hAnsi="Airborne" w:cs="Arial"/>
      <w:b/>
      <w:iCs/>
      <w:spacing w:val="24"/>
      <w:kern w:val="32"/>
      <w:sz w:val="24"/>
      <w:szCs w:val="28"/>
    </w:rPr>
  </w:style>
  <w:style w:type="character" w:customStyle="1" w:styleId="Heading5Char">
    <w:name w:val="Heading 5 Char"/>
    <w:link w:val="Heading5"/>
    <w:rsid w:val="00884D2E"/>
    <w:rPr>
      <w:rFonts w:ascii="Airborne" w:hAnsi="Airborne" w:cs="Arial"/>
      <w:b/>
      <w:bCs/>
      <w:spacing w:val="24"/>
      <w:kern w:val="32"/>
      <w:sz w:val="24"/>
      <w:szCs w:val="26"/>
    </w:rPr>
  </w:style>
  <w:style w:type="character" w:customStyle="1" w:styleId="Heading6Char">
    <w:name w:val="Heading 6 Char"/>
    <w:link w:val="Heading6"/>
    <w:rsid w:val="00884D2E"/>
    <w:rPr>
      <w:rFonts w:ascii="Airborne" w:hAnsi="Airborne" w:cs="Arial"/>
      <w:b/>
      <w:spacing w:val="24"/>
      <w:kern w:val="32"/>
    </w:rPr>
  </w:style>
  <w:style w:type="character" w:customStyle="1" w:styleId="Heading7Char">
    <w:name w:val="Heading 7 Char"/>
    <w:link w:val="Heading7"/>
    <w:rsid w:val="00884D2E"/>
    <w:rPr>
      <w:rFonts w:ascii="Airborne" w:hAnsi="Airborne" w:cs="Arial"/>
      <w:b/>
      <w:spacing w:val="24"/>
      <w:kern w:val="32"/>
    </w:rPr>
  </w:style>
  <w:style w:type="character" w:customStyle="1" w:styleId="Heading8Char">
    <w:name w:val="Heading 8 Char"/>
    <w:link w:val="Heading8"/>
    <w:rsid w:val="00884D2E"/>
    <w:rPr>
      <w:rFonts w:ascii="Airborne" w:hAnsi="Airborne" w:cs="Arial"/>
      <w:b/>
      <w:iCs/>
      <w:spacing w:val="24"/>
      <w:kern w:val="32"/>
    </w:rPr>
  </w:style>
  <w:style w:type="character" w:customStyle="1" w:styleId="Heading9Char">
    <w:name w:val="Heading 9 Char"/>
    <w:link w:val="Heading9"/>
    <w:rsid w:val="00884D2E"/>
    <w:rPr>
      <w:rFonts w:ascii="Airborne" w:hAnsi="Airborne" w:cs="Arial"/>
      <w:b/>
      <w:iCs/>
      <w:spacing w:val="24"/>
      <w:kern w:val="32"/>
    </w:rPr>
  </w:style>
  <w:style w:type="character" w:styleId="Hyperlink">
    <w:name w:val="Hyperlink"/>
    <w:basedOn w:val="BodyTextH1Char"/>
    <w:uiPriority w:val="99"/>
    <w:rsid w:val="00884D2E"/>
    <w:rPr>
      <w:rFonts w:ascii="Lucida Sans" w:hAnsi="Lucida Sans" w:cs="Times New Roman"/>
      <w:color w:val="0000FF"/>
      <w:sz w:val="22"/>
      <w:szCs w:val="24"/>
      <w:u w:val="single"/>
      <w:lang w:eastAsia="en-AU"/>
    </w:rPr>
  </w:style>
  <w:style w:type="paragraph" w:customStyle="1" w:styleId="NoteNotification">
    <w:name w:val="Note_Notification"/>
    <w:basedOn w:val="NoteHeading"/>
    <w:locked/>
    <w:rsid w:val="00884D2E"/>
    <w:pPr>
      <w:numPr>
        <w:numId w:val="28"/>
      </w:numPr>
      <w:pBdr>
        <w:top w:val="single" w:sz="12" w:space="6" w:color="17365D" w:themeColor="text2" w:themeShade="BF"/>
        <w:left w:val="single" w:sz="12" w:space="6" w:color="17365D" w:themeColor="text2" w:themeShade="BF"/>
        <w:bottom w:val="single" w:sz="12" w:space="6" w:color="17365D" w:themeColor="text2" w:themeShade="BF"/>
        <w:right w:val="single" w:sz="12" w:space="6" w:color="17365D" w:themeColor="text2" w:themeShade="BF"/>
      </w:pBdr>
      <w:shd w:val="clear" w:color="auto" w:fill="CCECFF"/>
      <w:spacing w:before="120" w:after="120"/>
      <w:ind w:right="284"/>
      <w:contextualSpacing/>
      <w:jc w:val="both"/>
    </w:pPr>
    <w:rPr>
      <w:rFonts w:cstheme="minorBidi"/>
      <w:b/>
      <w:bCs/>
      <w:szCs w:val="17"/>
    </w:rPr>
  </w:style>
  <w:style w:type="paragraph" w:customStyle="1" w:styleId="NoteCaution">
    <w:name w:val="Note_Caution"/>
    <w:basedOn w:val="NoteNotification"/>
    <w:qFormat/>
    <w:locked/>
    <w:rsid w:val="00884D2E"/>
    <w:pPr>
      <w:numPr>
        <w:numId w:val="29"/>
      </w:numPr>
      <w:pBdr>
        <w:top w:val="single" w:sz="12" w:space="6" w:color="E36C0A" w:themeColor="accent6" w:themeShade="BF"/>
        <w:left w:val="single" w:sz="12" w:space="6" w:color="E36C0A" w:themeColor="accent6" w:themeShade="BF"/>
        <w:bottom w:val="single" w:sz="12" w:space="6" w:color="E36C0A" w:themeColor="accent6" w:themeShade="BF"/>
        <w:right w:val="single" w:sz="12" w:space="6" w:color="E36C0A" w:themeColor="accent6" w:themeShade="BF"/>
      </w:pBdr>
      <w:shd w:val="clear" w:color="auto" w:fill="FFFF99"/>
    </w:pPr>
  </w:style>
  <w:style w:type="paragraph" w:customStyle="1" w:styleId="NoteWarning">
    <w:name w:val="Note_Warning"/>
    <w:basedOn w:val="NoteNotification"/>
    <w:qFormat/>
    <w:locked/>
    <w:rsid w:val="00884D2E"/>
    <w:pPr>
      <w:numPr>
        <w:numId w:val="30"/>
      </w:numPr>
      <w:pBdr>
        <w:top w:val="single" w:sz="12" w:space="6" w:color="CC0000"/>
        <w:left w:val="single" w:sz="12" w:space="6" w:color="CC0000"/>
        <w:bottom w:val="single" w:sz="12" w:space="6" w:color="CC0000"/>
        <w:right w:val="single" w:sz="12" w:space="6" w:color="CC0000"/>
      </w:pBdr>
      <w:shd w:val="clear" w:color="auto" w:fill="FFCCCC"/>
    </w:pPr>
  </w:style>
  <w:style w:type="paragraph" w:styleId="Subtitle">
    <w:name w:val="Subtitle"/>
    <w:basedOn w:val="BodyTextH1"/>
    <w:next w:val="Normal"/>
    <w:link w:val="SubtitleChar"/>
    <w:qFormat/>
    <w:locked/>
    <w:rsid w:val="00884D2E"/>
    <w:pPr>
      <w:jc w:val="center"/>
      <w:outlineLvl w:val="1"/>
    </w:pPr>
    <w:rPr>
      <w:rFonts w:ascii="Franklin Gothic Medium Cond" w:hAnsi="Franklin Gothic Medium Cond" w:cs="Arial"/>
      <w:sz w:val="42"/>
    </w:rPr>
  </w:style>
  <w:style w:type="character" w:customStyle="1" w:styleId="SubtitleChar">
    <w:name w:val="Subtitle Char"/>
    <w:link w:val="Subtitle"/>
    <w:rsid w:val="00884D2E"/>
    <w:rPr>
      <w:rFonts w:ascii="Franklin Gothic Medium Cond" w:hAnsi="Franklin Gothic Medium Cond" w:cs="Arial"/>
      <w:color w:val="000000" w:themeColor="text1"/>
      <w:sz w:val="42"/>
      <w:lang w:eastAsia="en-US"/>
    </w:rPr>
  </w:style>
  <w:style w:type="paragraph" w:customStyle="1" w:styleId="TableText">
    <w:name w:val="TableText"/>
    <w:locked/>
    <w:rsid w:val="00884D2E"/>
    <w:pPr>
      <w:spacing w:after="0" w:line="240" w:lineRule="auto"/>
      <w:contextualSpacing/>
    </w:pPr>
    <w:rPr>
      <w:rFonts w:ascii="Lucida Sans" w:hAnsi="Lucida Sans"/>
      <w:color w:val="000000" w:themeColor="text1"/>
      <w:sz w:val="20"/>
    </w:rPr>
  </w:style>
  <w:style w:type="paragraph" w:customStyle="1" w:styleId="TableTitle">
    <w:name w:val="TableTitle"/>
    <w:basedOn w:val="TableText"/>
    <w:locked/>
    <w:rsid w:val="00884D2E"/>
    <w:pPr>
      <w:jc w:val="center"/>
    </w:pPr>
    <w:rPr>
      <w:b/>
    </w:rPr>
  </w:style>
  <w:style w:type="paragraph" w:styleId="Title">
    <w:name w:val="Title"/>
    <w:basedOn w:val="BodyTextH1"/>
    <w:next w:val="Subtitle"/>
    <w:link w:val="TitleChar"/>
    <w:qFormat/>
    <w:locked/>
    <w:rsid w:val="00884D2E"/>
    <w:pPr>
      <w:jc w:val="center"/>
      <w:outlineLvl w:val="0"/>
    </w:pPr>
    <w:rPr>
      <w:rFonts w:ascii="Franklin Gothic Medium Cond" w:hAnsi="Franklin Gothic Medium Cond" w:cs="Arial"/>
      <w:bCs/>
      <w:kern w:val="28"/>
      <w:sz w:val="56"/>
      <w:szCs w:val="32"/>
    </w:rPr>
  </w:style>
  <w:style w:type="character" w:customStyle="1" w:styleId="TitleChar">
    <w:name w:val="Title Char"/>
    <w:link w:val="Title"/>
    <w:rsid w:val="00884D2E"/>
    <w:rPr>
      <w:rFonts w:ascii="Franklin Gothic Medium Cond" w:hAnsi="Franklin Gothic Medium Cond" w:cs="Arial"/>
      <w:bCs/>
      <w:color w:val="000000" w:themeColor="text1"/>
      <w:kern w:val="28"/>
      <w:sz w:val="56"/>
      <w:szCs w:val="32"/>
      <w:lang w:eastAsia="en-US"/>
    </w:rPr>
  </w:style>
  <w:style w:type="paragraph" w:styleId="TOC1">
    <w:name w:val="toc 1"/>
    <w:basedOn w:val="Normal"/>
    <w:next w:val="Normal"/>
    <w:autoRedefine/>
    <w:uiPriority w:val="39"/>
    <w:rsid w:val="00884D2E"/>
    <w:pPr>
      <w:tabs>
        <w:tab w:val="left" w:pos="2044"/>
        <w:tab w:val="right" w:pos="10206"/>
      </w:tabs>
      <w:ind w:left="1418"/>
    </w:pPr>
    <w:rPr>
      <w:rFonts w:ascii="Lucida Sans" w:hAnsi="Lucida Sans"/>
      <w:b/>
      <w:noProof/>
    </w:rPr>
  </w:style>
  <w:style w:type="paragraph" w:styleId="TOC2">
    <w:name w:val="toc 2"/>
    <w:basedOn w:val="TOC1"/>
    <w:next w:val="Normal"/>
    <w:autoRedefine/>
    <w:uiPriority w:val="39"/>
    <w:rsid w:val="00884D2E"/>
    <w:pPr>
      <w:ind w:left="1701"/>
    </w:pPr>
    <w:rPr>
      <w:b w:val="0"/>
    </w:rPr>
  </w:style>
  <w:style w:type="paragraph" w:styleId="TOC3">
    <w:name w:val="toc 3"/>
    <w:basedOn w:val="TOC1"/>
    <w:next w:val="Normal"/>
    <w:autoRedefine/>
    <w:uiPriority w:val="39"/>
    <w:rsid w:val="00884D2E"/>
    <w:pPr>
      <w:ind w:left="1985"/>
    </w:pPr>
    <w:rPr>
      <w:b w:val="0"/>
    </w:rPr>
  </w:style>
  <w:style w:type="paragraph" w:customStyle="1" w:styleId="HeaderTitle">
    <w:name w:val="Header_Title"/>
    <w:basedOn w:val="Title"/>
    <w:qFormat/>
    <w:locked/>
    <w:rsid w:val="008B7E49"/>
    <w:pPr>
      <w:spacing w:line="360" w:lineRule="auto"/>
      <w:jc w:val="left"/>
    </w:pPr>
    <w:rPr>
      <w:rFonts w:ascii="Airborne" w:hAnsi="Airborne"/>
      <w:sz w:val="40"/>
    </w:rPr>
  </w:style>
  <w:style w:type="paragraph" w:customStyle="1" w:styleId="HeaderSubtitle">
    <w:name w:val="Header_Subtitle"/>
    <w:basedOn w:val="Subtitle"/>
    <w:qFormat/>
    <w:locked/>
    <w:rsid w:val="008B7E49"/>
    <w:pPr>
      <w:jc w:val="left"/>
    </w:pPr>
    <w:rPr>
      <w:rFonts w:ascii="Airborne" w:hAnsi="Airborne"/>
      <w:sz w:val="30"/>
    </w:rPr>
  </w:style>
  <w:style w:type="paragraph" w:customStyle="1" w:styleId="HeaderDataLeft">
    <w:name w:val="Header_Data_Left"/>
    <w:basedOn w:val="Normal"/>
    <w:qFormat/>
    <w:locked/>
    <w:rsid w:val="00884D2E"/>
    <w:pPr>
      <w:outlineLvl w:val="1"/>
    </w:pPr>
    <w:rPr>
      <w:rFonts w:ascii="Airborne" w:hAnsi="Airborne" w:cs="Airborne"/>
      <w:color w:val="000000" w:themeColor="text1"/>
      <w:sz w:val="20"/>
    </w:rPr>
  </w:style>
  <w:style w:type="paragraph" w:styleId="NoteHeading">
    <w:name w:val="Note Heading"/>
    <w:basedOn w:val="Normal"/>
    <w:next w:val="Normal"/>
    <w:link w:val="NoteHeadingChar"/>
    <w:rsid w:val="00884D2E"/>
  </w:style>
  <w:style w:type="character" w:customStyle="1" w:styleId="NoteHeadingChar">
    <w:name w:val="Note Heading Char"/>
    <w:basedOn w:val="DefaultParagraphFont"/>
    <w:link w:val="NoteHeading"/>
    <w:rsid w:val="00884D2E"/>
    <w:rPr>
      <w:rFonts w:ascii="Arial" w:hAnsi="Arial" w:cs="Times New Roman"/>
      <w:szCs w:val="20"/>
      <w:lang w:eastAsia="en-US"/>
    </w:rPr>
  </w:style>
  <w:style w:type="paragraph" w:customStyle="1" w:styleId="HeaderDataCentre">
    <w:name w:val="Header_Data_Centre"/>
    <w:basedOn w:val="HeaderDataRight"/>
    <w:qFormat/>
    <w:locked/>
    <w:rsid w:val="00884D2E"/>
    <w:pPr>
      <w:jc w:val="center"/>
    </w:pPr>
  </w:style>
  <w:style w:type="paragraph" w:customStyle="1" w:styleId="HeaderDataRight">
    <w:name w:val="Header_Data_Right"/>
    <w:basedOn w:val="HeaderDataLeft"/>
    <w:qFormat/>
    <w:locked/>
    <w:rsid w:val="00884D2E"/>
    <w:pPr>
      <w:jc w:val="right"/>
    </w:pPr>
    <w:rPr>
      <w:noProof/>
      <w:szCs w:val="22"/>
    </w:rPr>
  </w:style>
  <w:style w:type="paragraph" w:customStyle="1" w:styleId="TitleCopyright">
    <w:name w:val="Title_Copyright"/>
    <w:basedOn w:val="Normal"/>
    <w:qFormat/>
    <w:locked/>
    <w:rsid w:val="0010665F"/>
    <w:pPr>
      <w:jc w:val="center"/>
      <w:outlineLvl w:val="0"/>
    </w:pPr>
    <w:rPr>
      <w:rFonts w:ascii="Market Deco" w:hAnsi="Market Deco" w:cs="Arial"/>
      <w:bCs/>
      <w:color w:val="000000" w:themeColor="text1"/>
      <w:kern w:val="28"/>
      <w:sz w:val="24"/>
      <w:szCs w:val="36"/>
    </w:rPr>
  </w:style>
  <w:style w:type="paragraph" w:customStyle="1" w:styleId="FigureH1">
    <w:name w:val="FigureH1"/>
    <w:next w:val="BodyTextH1"/>
    <w:link w:val="FigureH1Char"/>
    <w:rsid w:val="00884D2E"/>
    <w:pPr>
      <w:spacing w:before="120" w:after="120" w:line="240" w:lineRule="auto"/>
      <w:contextualSpacing/>
      <w:jc w:val="center"/>
    </w:pPr>
    <w:rPr>
      <w:rFonts w:ascii="Lucida Sans" w:hAnsi="Lucida Sans"/>
      <w:sz w:val="20"/>
    </w:rPr>
  </w:style>
  <w:style w:type="character" w:styleId="PlaceholderText">
    <w:name w:val="Placeholder Text"/>
    <w:basedOn w:val="DefaultParagraphFont"/>
    <w:uiPriority w:val="99"/>
    <w:semiHidden/>
    <w:rsid w:val="00884D2E"/>
    <w:rPr>
      <w:color w:val="808080"/>
    </w:rPr>
  </w:style>
  <w:style w:type="paragraph" w:customStyle="1" w:styleId="BulletH1">
    <w:name w:val="BulletH1"/>
    <w:basedOn w:val="BodyTextH1"/>
    <w:rsid w:val="008B7E49"/>
    <w:pPr>
      <w:numPr>
        <w:numId w:val="25"/>
      </w:numPr>
      <w:tabs>
        <w:tab w:val="left" w:pos="1985"/>
      </w:tabs>
      <w:ind w:left="1134" w:hanging="397"/>
      <w:contextualSpacing/>
    </w:pPr>
    <w:rPr>
      <w:lang w:eastAsia="en-AU"/>
    </w:rPr>
  </w:style>
  <w:style w:type="numbering" w:customStyle="1" w:styleId="BulletH1Sub1">
    <w:name w:val="BulletH1_Sub1"/>
    <w:basedOn w:val="NoList"/>
    <w:rsid w:val="00884D2E"/>
    <w:pPr>
      <w:numPr>
        <w:numId w:val="26"/>
      </w:numPr>
    </w:pPr>
  </w:style>
  <w:style w:type="paragraph" w:customStyle="1" w:styleId="CodeTextH1">
    <w:name w:val="CodeTextH1"/>
    <w:basedOn w:val="BodyTextH1"/>
    <w:next w:val="BodyTextH1"/>
    <w:rsid w:val="00884D2E"/>
    <w:pPr>
      <w:pBdr>
        <w:top w:val="dashSmallGap" w:sz="4" w:space="1" w:color="C00000"/>
        <w:left w:val="dashSmallGap" w:sz="4" w:space="4" w:color="C00000"/>
        <w:bottom w:val="dashSmallGap" w:sz="4" w:space="1" w:color="C00000"/>
        <w:right w:val="dashSmallGap" w:sz="4" w:space="4" w:color="C00000"/>
      </w:pBdr>
      <w:shd w:val="clear" w:color="auto" w:fill="FFFFFF" w:themeFill="background1"/>
      <w:tabs>
        <w:tab w:val="left" w:pos="1985"/>
      </w:tabs>
      <w:ind w:left="1588" w:right="170" w:firstLine="397"/>
      <w:contextualSpacing/>
    </w:pPr>
    <w:rPr>
      <w:rFonts w:ascii="Consolas" w:hAnsi="Consolas"/>
    </w:rPr>
  </w:style>
  <w:style w:type="character" w:styleId="CommentReference">
    <w:name w:val="annotation reference"/>
    <w:basedOn w:val="DefaultParagraphFont"/>
    <w:uiPriority w:val="99"/>
    <w:unhideWhenUsed/>
    <w:locked/>
    <w:rsid w:val="00884D2E"/>
    <w:rPr>
      <w:sz w:val="16"/>
      <w:szCs w:val="16"/>
    </w:rPr>
  </w:style>
  <w:style w:type="paragraph" w:styleId="CommentText">
    <w:name w:val="annotation text"/>
    <w:basedOn w:val="Normal"/>
    <w:link w:val="CommentTextChar"/>
    <w:locked/>
    <w:rsid w:val="00884D2E"/>
  </w:style>
  <w:style w:type="character" w:customStyle="1" w:styleId="CommentTextChar">
    <w:name w:val="Comment Text Char"/>
    <w:link w:val="CommentText"/>
    <w:rsid w:val="00884D2E"/>
    <w:rPr>
      <w:rFonts w:ascii="Arial" w:hAnsi="Arial" w:cs="Times New Roman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884D2E"/>
    <w:rPr>
      <w:b/>
      <w:bCs/>
    </w:rPr>
  </w:style>
  <w:style w:type="character" w:customStyle="1" w:styleId="CommentSubjectChar">
    <w:name w:val="Comment Subject Char"/>
    <w:link w:val="CommentSubject"/>
    <w:rsid w:val="00884D2E"/>
    <w:rPr>
      <w:rFonts w:ascii="Arial" w:hAnsi="Arial" w:cs="Times New Roman"/>
      <w:b/>
      <w:bCs/>
      <w:szCs w:val="20"/>
      <w:lang w:eastAsia="en-US"/>
    </w:rPr>
  </w:style>
  <w:style w:type="character" w:customStyle="1" w:styleId="FigureH1Char">
    <w:name w:val="FigureH1 Char"/>
    <w:basedOn w:val="DefaultParagraphFont"/>
    <w:link w:val="FigureH1"/>
    <w:rsid w:val="00884D2E"/>
    <w:rPr>
      <w:rFonts w:ascii="Lucida Sans" w:hAnsi="Lucida Sans"/>
      <w:sz w:val="20"/>
    </w:rPr>
  </w:style>
  <w:style w:type="character" w:styleId="FollowedHyperlink">
    <w:name w:val="FollowedHyperlink"/>
    <w:basedOn w:val="DefaultParagraphFont"/>
    <w:uiPriority w:val="99"/>
    <w:unhideWhenUsed/>
    <w:locked/>
    <w:rsid w:val="00884D2E"/>
    <w:rPr>
      <w:color w:val="800080" w:themeColor="followedHyperlink"/>
      <w:u w:val="single"/>
    </w:rPr>
  </w:style>
  <w:style w:type="character" w:styleId="FootnoteReference">
    <w:name w:val="footnote reference"/>
    <w:uiPriority w:val="99"/>
    <w:unhideWhenUsed/>
    <w:rsid w:val="00884D2E"/>
    <w:rPr>
      <w:vertAlign w:val="superscript"/>
    </w:rPr>
  </w:style>
  <w:style w:type="paragraph" w:styleId="FootnoteText">
    <w:name w:val="footnote text"/>
    <w:link w:val="FootnoteTextChar"/>
    <w:uiPriority w:val="99"/>
    <w:unhideWhenUsed/>
    <w:rsid w:val="00884D2E"/>
    <w:pPr>
      <w:tabs>
        <w:tab w:val="left" w:pos="284"/>
        <w:tab w:val="center" w:pos="5245"/>
        <w:tab w:val="right" w:pos="10206"/>
      </w:tabs>
      <w:spacing w:after="160" w:line="259" w:lineRule="auto"/>
      <w:ind w:left="1134"/>
    </w:pPr>
    <w:rPr>
      <w:rFonts w:ascii="Arial" w:hAnsi="Arial"/>
      <w:sz w:val="16"/>
    </w:rPr>
  </w:style>
  <w:style w:type="character" w:customStyle="1" w:styleId="FootnoteTextChar">
    <w:name w:val="Footnote Text Char"/>
    <w:link w:val="FootnoteText"/>
    <w:uiPriority w:val="99"/>
    <w:rsid w:val="00884D2E"/>
    <w:rPr>
      <w:rFonts w:ascii="Arial" w:hAnsi="Arial"/>
      <w:sz w:val="16"/>
    </w:rPr>
  </w:style>
  <w:style w:type="numbering" w:customStyle="1" w:styleId="LetteredBullet">
    <w:name w:val="Lettered_Bullet"/>
    <w:basedOn w:val="NoList"/>
    <w:rsid w:val="00884D2E"/>
    <w:pPr>
      <w:numPr>
        <w:numId w:val="27"/>
      </w:numPr>
    </w:pPr>
  </w:style>
  <w:style w:type="paragraph" w:styleId="NormalWeb">
    <w:name w:val="Normal (Web)"/>
    <w:basedOn w:val="Normal"/>
    <w:uiPriority w:val="99"/>
    <w:unhideWhenUsed/>
    <w:rsid w:val="00884D2E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AU"/>
    </w:rPr>
  </w:style>
  <w:style w:type="paragraph" w:customStyle="1" w:styleId="NumBulletH1">
    <w:name w:val="NumBulletH1"/>
    <w:basedOn w:val="BodyTextH1"/>
    <w:rsid w:val="00884D2E"/>
    <w:pPr>
      <w:numPr>
        <w:numId w:val="31"/>
      </w:numPr>
      <w:tabs>
        <w:tab w:val="left" w:pos="1985"/>
      </w:tabs>
      <w:contextualSpacing/>
    </w:pPr>
  </w:style>
  <w:style w:type="paragraph" w:customStyle="1" w:styleId="Source">
    <w:name w:val="Source"/>
    <w:basedOn w:val="Normal"/>
    <w:next w:val="BodyTextH1"/>
    <w:rsid w:val="00884D2E"/>
    <w:pPr>
      <w:ind w:left="1134"/>
      <w:jc w:val="right"/>
    </w:pPr>
    <w:rPr>
      <w:rFonts w:ascii="Helvetica" w:hAnsi="Helvetica"/>
      <w:color w:val="000000" w:themeColor="text1"/>
      <w:sz w:val="18"/>
      <w:szCs w:val="22"/>
    </w:rPr>
  </w:style>
  <w:style w:type="character" w:styleId="Strong">
    <w:name w:val="Strong"/>
    <w:basedOn w:val="DefaultParagraphFont"/>
    <w:uiPriority w:val="22"/>
    <w:qFormat/>
    <w:rsid w:val="00884D2E"/>
    <w:rPr>
      <w:b/>
      <w:bCs/>
    </w:rPr>
  </w:style>
  <w:style w:type="table" w:styleId="TableGrid">
    <w:name w:val="Table Grid"/>
    <w:aliases w:val="Andrew's Table Style"/>
    <w:basedOn w:val="TableNormal"/>
    <w:rsid w:val="00884D2E"/>
    <w:pPr>
      <w:spacing w:after="0" w:line="240" w:lineRule="auto"/>
    </w:pPr>
    <w:rPr>
      <w:rFonts w:ascii="Lucida Sans" w:hAnsi="Lucida Sans"/>
      <w:sz w:val="20"/>
    </w:rPr>
    <w:tblPr>
      <w:tblStyleRowBandSize w:val="2"/>
      <w:jc w:val="right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left w:w="57" w:type="dxa"/>
        <w:right w:w="57" w:type="dxa"/>
      </w:tblCellMar>
    </w:tblPr>
    <w:trPr>
      <w:cantSplit/>
      <w:tblHeader/>
      <w:jc w:val="right"/>
    </w:trPr>
    <w:tblStylePr w:type="firstRow">
      <w:tblPr/>
      <w:tcPr>
        <w:tcBorders>
          <w:top w:val="single" w:sz="8" w:space="0" w:color="003300"/>
        </w:tcBorders>
      </w:tcPr>
    </w:tblStylePr>
  </w:style>
  <w:style w:type="table" w:styleId="TableList6">
    <w:name w:val="Table List 6"/>
    <w:basedOn w:val="TableNormal"/>
    <w:rsid w:val="00884D2E"/>
    <w:pPr>
      <w:spacing w:after="160" w:line="259" w:lineRule="auto"/>
      <w:jc w:val="center"/>
    </w:pPr>
    <w:rPr>
      <w:rFonts w:ascii="Arial Narrow" w:hAnsi="Arial Narrow"/>
    </w:rPr>
    <w:tblPr>
      <w:tblStyleRowBandSize w:val="1"/>
      <w:tblStyleColBandSize w:val="1"/>
      <w:tblBorders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  <w:insideH w:val="single" w:sz="6" w:space="0" w:color="000000"/>
        <w:insideV w:val="single" w:sz="6" w:space="0" w:color="000000"/>
      </w:tblBorders>
    </w:tblPr>
    <w:tcPr>
      <w:shd w:val="clear" w:color="000000" w:fill="CCFFCC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paragraph" w:styleId="TableofFigures">
    <w:name w:val="table of figures"/>
    <w:basedOn w:val="BodyTextH1"/>
    <w:next w:val="BodyTextH1"/>
    <w:rsid w:val="00884D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835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0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36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96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492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76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040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00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503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40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3307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813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583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321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318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4235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866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37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394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6218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23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968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31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947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9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  <w:saveSmartTagsAsXml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mailMergeSource" Target="file:///D:\_Modelling\Car_Cards\Andrew's%20HVL%20Locomotive%20Card%20Database.xlsx" TargetMode="External"/><Relationship Id="rId1" Type="http://schemas.openxmlformats.org/officeDocument/2006/relationships/mailMergeSource" Target="file:///D:\_Modelling\Car_Cards\Andrew's%20HVL%20Locomotive%20Card%20Database.xls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tns:customPropertyEditors xmlns:tns="http://schemas.microsoft.com/office/2006/customDocumentInformationPanel">
  <tns:showOnOpen>true</tns:showOnOpen>
  <tns:defaultPropertyEditorNamespace>Standard properties</tns:defaultPropertyEditorNamespace>
</tns:customPropertyEditor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744024-CEB2-4B34-8DB3-A17EA5C4230B}">
  <ds:schemaRefs>
    <ds:schemaRef ds:uri="http://schemas.microsoft.com/office/2006/customDocumentInformationPanel"/>
  </ds:schemaRefs>
</ds:datastoreItem>
</file>

<file path=customXml/itemProps2.xml><?xml version="1.0" encoding="utf-8"?>
<ds:datastoreItem xmlns:ds="http://schemas.openxmlformats.org/officeDocument/2006/customXml" ds:itemID="{EB2AD792-F96F-4C1F-A86E-02317DC578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8C644849.dotm</Template>
  <TotalTime>1306</TotalTime>
  <Pages>1</Pages>
  <Words>11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Index Card (3x5 inch)</vt:lpstr>
    </vt:vector>
  </TitlesOfParts>
  <Company>The Martin Family</Company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Index Card (3x5 inch)</dc:title>
  <dc:subject>Locomotive Card</dc:subject>
  <dc:creator>Andrew Martin</dc:creator>
  <cp:keywords>car, card, index,3 x 5, inch</cp:keywords>
  <cp:lastModifiedBy>Ian Andrew Martin</cp:lastModifiedBy>
  <cp:revision>4</cp:revision>
  <cp:lastPrinted>2021-11-15T05:09:00Z</cp:lastPrinted>
  <dcterms:created xsi:type="dcterms:W3CDTF">2021-11-08T04:43:00Z</dcterms:created>
  <dcterms:modified xsi:type="dcterms:W3CDTF">2021-11-15T05:10:00Z</dcterms:modified>
  <cp:category>Model Railroad Operations</cp:category>
  <cp:contentStatus>Published (V 1.0)</cp:contentStatus>
</cp:coreProperties>
</file>